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66A38" w14:textId="77777777" w:rsidR="00EC4AB4" w:rsidRPr="00D949D6" w:rsidRDefault="00EC4AB4" w:rsidP="008B72F9">
      <w:pPr>
        <w:spacing w:after="120" w:line="288" w:lineRule="auto"/>
        <w:rPr>
          <w:rFonts w:ascii="Arial" w:eastAsia="Calibri" w:hAnsi="Arial" w:cs="Arial"/>
          <w:b/>
          <w:bCs/>
          <w:color w:val="FF0000"/>
          <w:sz w:val="40"/>
          <w:szCs w:val="40"/>
        </w:rPr>
      </w:pPr>
    </w:p>
    <w:p w14:paraId="725BE913" w14:textId="77777777" w:rsidR="00D2391A" w:rsidRDefault="00D2391A" w:rsidP="00D2391A">
      <w:pPr>
        <w:spacing w:after="120" w:line="288" w:lineRule="auto"/>
        <w:jc w:val="right"/>
        <w:rPr>
          <w:rFonts w:ascii="Arial" w:eastAsia="Calibri" w:hAnsi="Arial" w:cs="Arial"/>
          <w:sz w:val="20"/>
          <w:szCs w:val="20"/>
        </w:rPr>
      </w:pPr>
    </w:p>
    <w:p w14:paraId="7101AC43" w14:textId="157FB115" w:rsidR="00EC4AB4" w:rsidRPr="00D2391A" w:rsidRDefault="00D2391A" w:rsidP="00D2391A">
      <w:pPr>
        <w:spacing w:after="120" w:line="288" w:lineRule="auto"/>
        <w:ind w:right="-1033"/>
        <w:jc w:val="right"/>
        <w:rPr>
          <w:rFonts w:ascii="Arial" w:eastAsia="Calibri" w:hAnsi="Arial" w:cs="Arial"/>
          <w:sz w:val="18"/>
          <w:szCs w:val="18"/>
        </w:rPr>
      </w:pPr>
      <w:r>
        <w:rPr>
          <w:rFonts w:ascii="Arial" w:eastAsia="Calibri" w:hAnsi="Arial" w:cs="Arial"/>
          <w:sz w:val="20"/>
          <w:szCs w:val="20"/>
        </w:rPr>
        <w:t xml:space="preserve">        </w:t>
      </w:r>
      <w:r w:rsidRPr="00D2391A">
        <w:rPr>
          <w:rFonts w:ascii="Arial" w:eastAsia="Calibri" w:hAnsi="Arial" w:cs="Arial"/>
          <w:sz w:val="18"/>
          <w:szCs w:val="18"/>
        </w:rPr>
        <w:t>Make sure you remove this header and use your own.</w:t>
      </w:r>
    </w:p>
    <w:p w14:paraId="1EEF5405" w14:textId="77777777" w:rsidR="006C204D" w:rsidRPr="00340E65" w:rsidRDefault="006C204D" w:rsidP="008B72F9">
      <w:pPr>
        <w:rPr>
          <w:rFonts w:ascii="Arial" w:eastAsia="Calibri" w:hAnsi="Arial" w:cs="Arial"/>
          <w:b/>
          <w:bCs/>
          <w:sz w:val="40"/>
          <w:szCs w:val="40"/>
        </w:rPr>
      </w:pPr>
    </w:p>
    <w:p w14:paraId="1521736A" w14:textId="5AE0700E" w:rsidR="00BD2A58" w:rsidRPr="00F42CDC" w:rsidRDefault="002810B5" w:rsidP="00BD2A58">
      <w:r w:rsidRPr="00F42CDC">
        <w:rPr>
          <w:rFonts w:ascii="Arial" w:eastAsia="Calibri" w:hAnsi="Arial" w:cs="Arial"/>
          <w:b/>
          <w:bCs/>
          <w:sz w:val="40"/>
          <w:szCs w:val="40"/>
        </w:rPr>
        <w:t>Code of Conduct for Coaches</w:t>
      </w:r>
      <w:r w:rsidR="0006302F">
        <w:rPr>
          <w:rFonts w:ascii="Arial" w:eastAsia="Calibri" w:hAnsi="Arial" w:cs="Arial"/>
          <w:b/>
          <w:bCs/>
          <w:sz w:val="40"/>
          <w:szCs w:val="40"/>
        </w:rPr>
        <w:t>, Therapists, and Team Leaders</w:t>
      </w:r>
      <w:r w:rsidRPr="00F42CDC">
        <w:rPr>
          <w:rFonts w:ascii="Arial" w:eastAsia="Calibri" w:hAnsi="Arial" w:cs="Arial"/>
          <w:b/>
          <w:bCs/>
          <w:sz w:val="40"/>
          <w:szCs w:val="40"/>
        </w:rPr>
        <w:t xml:space="preserve"> </w:t>
      </w:r>
      <w:r w:rsidR="006C204D" w:rsidRPr="00F42CDC">
        <w:rPr>
          <w:rFonts w:ascii="Arial" w:eastAsia="Calibri" w:hAnsi="Arial" w:cs="Arial"/>
          <w:b/>
          <w:bCs/>
          <w:sz w:val="40"/>
          <w:szCs w:val="40"/>
        </w:rPr>
        <w:t>20</w:t>
      </w:r>
      <w:r w:rsidR="002D090F" w:rsidRPr="00F42CDC">
        <w:rPr>
          <w:rFonts w:ascii="Arial" w:eastAsia="Calibri" w:hAnsi="Arial" w:cs="Arial"/>
          <w:b/>
          <w:bCs/>
          <w:sz w:val="40"/>
          <w:szCs w:val="40"/>
        </w:rPr>
        <w:t>2</w:t>
      </w:r>
      <w:r w:rsidR="00BD2A58" w:rsidRPr="00F42CDC">
        <w:rPr>
          <w:rFonts w:ascii="Arial" w:eastAsia="Calibri" w:hAnsi="Arial" w:cs="Arial"/>
          <w:b/>
          <w:bCs/>
          <w:sz w:val="40"/>
          <w:szCs w:val="40"/>
        </w:rPr>
        <w:t>4</w:t>
      </w:r>
    </w:p>
    <w:p w14:paraId="47C90DA2" w14:textId="77777777" w:rsidR="00BD2A58" w:rsidRPr="00F42CDC" w:rsidRDefault="00BD2A58" w:rsidP="00BD2A58"/>
    <w:p w14:paraId="08D55DA0" w14:textId="77777777" w:rsidR="006C204D" w:rsidRPr="00F42CDC" w:rsidRDefault="006C204D" w:rsidP="008E19F2">
      <w:pPr>
        <w:rPr>
          <w:rFonts w:ascii="Arial" w:hAnsi="Arial" w:cs="Arial"/>
          <w:b/>
          <w:sz w:val="22"/>
          <w:szCs w:val="22"/>
        </w:rPr>
      </w:pPr>
    </w:p>
    <w:p w14:paraId="53C0904B" w14:textId="2CC9DA45" w:rsidR="00E74189" w:rsidRPr="00F42CDC" w:rsidRDefault="00E74189" w:rsidP="00E74189">
      <w:pPr>
        <w:autoSpaceDE w:val="0"/>
        <w:autoSpaceDN w:val="0"/>
        <w:adjustRightInd w:val="0"/>
        <w:spacing w:line="240" w:lineRule="atLeast"/>
        <w:jc w:val="both"/>
        <w:rPr>
          <w:rFonts w:ascii="Arial" w:hAnsi="Arial" w:cs="Arial"/>
          <w:iCs/>
          <w:sz w:val="22"/>
          <w:szCs w:val="22"/>
        </w:rPr>
      </w:pPr>
      <w:r w:rsidRPr="00F42CDC">
        <w:rPr>
          <w:rFonts w:ascii="Arial" w:hAnsi="Arial" w:cs="Arial"/>
          <w:iCs/>
          <w:sz w:val="22"/>
          <w:szCs w:val="22"/>
        </w:rPr>
        <w:t xml:space="preserve">ISU Members and their clubs may use this ISU Template to develop their Code of Conduct. Other examples of Codes of Conduct are available </w:t>
      </w:r>
      <w:r w:rsidR="00883F7D" w:rsidRPr="00F42CDC">
        <w:rPr>
          <w:rFonts w:ascii="Arial" w:hAnsi="Arial" w:cs="Arial"/>
          <w:iCs/>
          <w:sz w:val="22"/>
          <w:szCs w:val="22"/>
        </w:rPr>
        <w:t xml:space="preserve">on the ISU website </w:t>
      </w:r>
      <w:r w:rsidRPr="00F42CDC">
        <w:rPr>
          <w:rFonts w:ascii="Arial" w:hAnsi="Arial" w:cs="Arial"/>
          <w:iCs/>
          <w:sz w:val="22"/>
          <w:szCs w:val="22"/>
        </w:rPr>
        <w:t>and may also be used.</w:t>
      </w:r>
    </w:p>
    <w:p w14:paraId="417F1AB7" w14:textId="77777777" w:rsidR="002810B5" w:rsidRPr="00F42CDC" w:rsidRDefault="002810B5" w:rsidP="006C204D">
      <w:pPr>
        <w:autoSpaceDE w:val="0"/>
        <w:autoSpaceDN w:val="0"/>
        <w:adjustRightInd w:val="0"/>
        <w:spacing w:line="240" w:lineRule="atLeast"/>
        <w:jc w:val="both"/>
        <w:rPr>
          <w:rFonts w:ascii="Arial" w:hAnsi="Arial" w:cs="Arial"/>
          <w:iCs/>
          <w:sz w:val="22"/>
          <w:szCs w:val="22"/>
        </w:rPr>
      </w:pPr>
    </w:p>
    <w:p w14:paraId="762DD93A" w14:textId="6FFC0E46" w:rsidR="002810B5" w:rsidRPr="00F42CDC" w:rsidRDefault="002810B5" w:rsidP="002810B5">
      <w:pPr>
        <w:pStyle w:val="BodyText"/>
        <w:spacing w:after="0"/>
        <w:rPr>
          <w:rFonts w:ascii="Arial" w:hAnsi="Arial" w:cs="Arial"/>
          <w:color w:val="auto"/>
          <w:sz w:val="21"/>
          <w:szCs w:val="21"/>
        </w:rPr>
      </w:pPr>
      <w:r w:rsidRPr="00F42CDC">
        <w:rPr>
          <w:rFonts w:ascii="Arial" w:hAnsi="Arial" w:cs="Arial"/>
          <w:color w:val="auto"/>
          <w:sz w:val="21"/>
          <w:szCs w:val="21"/>
        </w:rPr>
        <w:t xml:space="preserve">This template provides a robust framework to safeguard Skaters and promote ethical coaching practices. Adjustments may be made based on specific organizational needs, governing body regulations, and </w:t>
      </w:r>
      <w:r w:rsidR="0093651A" w:rsidRPr="00F42CDC">
        <w:rPr>
          <w:rFonts w:ascii="Arial" w:hAnsi="Arial" w:cs="Arial"/>
          <w:color w:val="auto"/>
          <w:sz w:val="21"/>
          <w:szCs w:val="21"/>
        </w:rPr>
        <w:t xml:space="preserve">applicable </w:t>
      </w:r>
      <w:r w:rsidR="00D949D6" w:rsidRPr="00F42CDC">
        <w:rPr>
          <w:rFonts w:ascii="Arial" w:hAnsi="Arial" w:cs="Arial"/>
          <w:color w:val="auto"/>
          <w:sz w:val="21"/>
          <w:szCs w:val="21"/>
        </w:rPr>
        <w:t xml:space="preserve">local, regional and </w:t>
      </w:r>
      <w:r w:rsidRPr="00F42CDC">
        <w:rPr>
          <w:rFonts w:ascii="Arial" w:hAnsi="Arial" w:cs="Arial"/>
          <w:color w:val="auto"/>
          <w:sz w:val="21"/>
          <w:szCs w:val="21"/>
        </w:rPr>
        <w:t>national laws.</w:t>
      </w:r>
    </w:p>
    <w:p w14:paraId="19D46DB7" w14:textId="77777777" w:rsidR="002810B5" w:rsidRPr="00F42CDC" w:rsidRDefault="002810B5" w:rsidP="006C204D">
      <w:pPr>
        <w:autoSpaceDE w:val="0"/>
        <w:autoSpaceDN w:val="0"/>
        <w:adjustRightInd w:val="0"/>
        <w:spacing w:line="240" w:lineRule="atLeast"/>
        <w:jc w:val="both"/>
        <w:rPr>
          <w:rFonts w:ascii="Arial" w:hAnsi="Arial" w:cs="Arial"/>
          <w:iCs/>
          <w:sz w:val="22"/>
          <w:szCs w:val="22"/>
          <w:u w:val="single"/>
        </w:rPr>
      </w:pPr>
    </w:p>
    <w:p w14:paraId="4402C4B5" w14:textId="77777777" w:rsidR="006C204D" w:rsidRPr="00F42CDC" w:rsidRDefault="006C204D" w:rsidP="006C204D">
      <w:pPr>
        <w:autoSpaceDE w:val="0"/>
        <w:autoSpaceDN w:val="0"/>
        <w:adjustRightInd w:val="0"/>
        <w:spacing w:line="240" w:lineRule="atLeast"/>
        <w:jc w:val="both"/>
        <w:rPr>
          <w:rFonts w:ascii="Arial" w:hAnsi="Arial" w:cs="Arial"/>
          <w:iCs/>
          <w:sz w:val="22"/>
          <w:szCs w:val="22"/>
        </w:rPr>
      </w:pPr>
    </w:p>
    <w:p w14:paraId="394139BB" w14:textId="77777777" w:rsidR="006C204D" w:rsidRPr="00F42CDC" w:rsidRDefault="006C204D" w:rsidP="006C204D">
      <w:pPr>
        <w:autoSpaceDE w:val="0"/>
        <w:autoSpaceDN w:val="0"/>
        <w:adjustRightInd w:val="0"/>
        <w:spacing w:line="240" w:lineRule="atLeast"/>
        <w:jc w:val="both"/>
        <w:rPr>
          <w:rFonts w:ascii="Arial" w:hAnsi="Arial" w:cs="Arial"/>
          <w:sz w:val="22"/>
          <w:szCs w:val="22"/>
        </w:rPr>
      </w:pPr>
    </w:p>
    <w:p w14:paraId="271CD763" w14:textId="7CB57714" w:rsidR="00155B54" w:rsidRPr="00F42CDC" w:rsidRDefault="00155B54" w:rsidP="00155B54">
      <w:pPr>
        <w:rPr>
          <w:rFonts w:ascii="Arial" w:hAnsi="Arial" w:cs="Arial"/>
          <w:sz w:val="22"/>
          <w:szCs w:val="22"/>
        </w:rPr>
      </w:pPr>
    </w:p>
    <w:p w14:paraId="58A622B7" w14:textId="788EA869" w:rsidR="006C204D" w:rsidRPr="00F42CDC" w:rsidRDefault="006C204D" w:rsidP="00155B54">
      <w:pPr>
        <w:rPr>
          <w:rFonts w:ascii="Arial" w:hAnsi="Arial" w:cs="Arial"/>
          <w:sz w:val="22"/>
          <w:szCs w:val="22"/>
        </w:rPr>
      </w:pPr>
    </w:p>
    <w:p w14:paraId="13DFAD7F" w14:textId="58EDABA9" w:rsidR="006C204D" w:rsidRPr="00F42CDC" w:rsidRDefault="006C204D" w:rsidP="00155B54">
      <w:pPr>
        <w:rPr>
          <w:sz w:val="22"/>
          <w:szCs w:val="22"/>
        </w:rPr>
      </w:pPr>
    </w:p>
    <w:p w14:paraId="30DF5693" w14:textId="030919A0" w:rsidR="006C204D" w:rsidRPr="00F42CDC" w:rsidRDefault="006C204D" w:rsidP="00155B54">
      <w:pPr>
        <w:rPr>
          <w:sz w:val="22"/>
          <w:szCs w:val="22"/>
        </w:rPr>
      </w:pPr>
    </w:p>
    <w:p w14:paraId="0F28C8E6" w14:textId="2AAFD4C2" w:rsidR="006C204D" w:rsidRPr="00F42CDC" w:rsidRDefault="006C204D" w:rsidP="00155B54">
      <w:pPr>
        <w:rPr>
          <w:sz w:val="22"/>
          <w:szCs w:val="22"/>
        </w:rPr>
      </w:pPr>
    </w:p>
    <w:p w14:paraId="3681DF9C" w14:textId="2F6C21F0" w:rsidR="006C204D" w:rsidRPr="00F42CDC" w:rsidRDefault="006C204D" w:rsidP="00155B54">
      <w:pPr>
        <w:rPr>
          <w:sz w:val="22"/>
          <w:szCs w:val="22"/>
        </w:rPr>
      </w:pPr>
    </w:p>
    <w:p w14:paraId="625ECBDA" w14:textId="69BF57F7" w:rsidR="006C204D" w:rsidRPr="00F42CDC" w:rsidRDefault="006C204D" w:rsidP="00155B54">
      <w:pPr>
        <w:rPr>
          <w:sz w:val="22"/>
          <w:szCs w:val="22"/>
        </w:rPr>
      </w:pPr>
    </w:p>
    <w:p w14:paraId="6C9E7C8A" w14:textId="171CA3DC" w:rsidR="006C204D" w:rsidRPr="00F42CDC" w:rsidRDefault="006C204D" w:rsidP="00155B54">
      <w:pPr>
        <w:rPr>
          <w:sz w:val="22"/>
          <w:szCs w:val="22"/>
        </w:rPr>
      </w:pPr>
    </w:p>
    <w:p w14:paraId="40C6EDC9" w14:textId="2A9D2112" w:rsidR="006C204D" w:rsidRPr="00F42CDC" w:rsidRDefault="006C204D" w:rsidP="00155B54">
      <w:pPr>
        <w:rPr>
          <w:sz w:val="22"/>
          <w:szCs w:val="22"/>
        </w:rPr>
      </w:pPr>
    </w:p>
    <w:p w14:paraId="690A7C57" w14:textId="5250F669" w:rsidR="006C204D" w:rsidRPr="00F42CDC" w:rsidRDefault="006C204D" w:rsidP="00155B54">
      <w:pPr>
        <w:rPr>
          <w:sz w:val="22"/>
          <w:szCs w:val="22"/>
        </w:rPr>
      </w:pPr>
    </w:p>
    <w:p w14:paraId="070A0E10" w14:textId="27CA2F37" w:rsidR="006C204D" w:rsidRPr="00F42CDC" w:rsidRDefault="006C204D" w:rsidP="00155B54">
      <w:pPr>
        <w:rPr>
          <w:sz w:val="22"/>
          <w:szCs w:val="22"/>
        </w:rPr>
      </w:pPr>
    </w:p>
    <w:p w14:paraId="12821BB0" w14:textId="7E3CA1EA" w:rsidR="006C204D" w:rsidRPr="00F42CDC" w:rsidRDefault="006C204D" w:rsidP="00155B54">
      <w:pPr>
        <w:rPr>
          <w:sz w:val="22"/>
          <w:szCs w:val="22"/>
        </w:rPr>
      </w:pPr>
    </w:p>
    <w:p w14:paraId="00C3A7D9" w14:textId="6D0AD8BE" w:rsidR="006C204D" w:rsidRPr="00F42CDC" w:rsidRDefault="006C204D" w:rsidP="00155B54">
      <w:pPr>
        <w:rPr>
          <w:sz w:val="22"/>
          <w:szCs w:val="22"/>
        </w:rPr>
      </w:pPr>
    </w:p>
    <w:p w14:paraId="5429D19B" w14:textId="635B11EE" w:rsidR="006C204D" w:rsidRPr="00F42CDC" w:rsidRDefault="006C204D" w:rsidP="00155B54">
      <w:pPr>
        <w:rPr>
          <w:sz w:val="22"/>
          <w:szCs w:val="22"/>
        </w:rPr>
      </w:pPr>
    </w:p>
    <w:p w14:paraId="37CBC382" w14:textId="77777777" w:rsidR="006C204D" w:rsidRPr="00F42CDC" w:rsidRDefault="006C204D" w:rsidP="00155B54">
      <w:pPr>
        <w:rPr>
          <w:sz w:val="22"/>
          <w:szCs w:val="22"/>
        </w:rPr>
      </w:pPr>
    </w:p>
    <w:p w14:paraId="7E0402D7" w14:textId="77777777" w:rsidR="006C204D" w:rsidRPr="00F42CDC" w:rsidRDefault="006C204D" w:rsidP="00155B54"/>
    <w:p w14:paraId="755B4322" w14:textId="492B57BA" w:rsidR="00155B54" w:rsidRPr="00F42CDC" w:rsidRDefault="00155B54" w:rsidP="00155B54"/>
    <w:p w14:paraId="1ED15576" w14:textId="77777777" w:rsidR="00155B54" w:rsidRPr="00F42CDC" w:rsidRDefault="00155B54" w:rsidP="00155B54"/>
    <w:p w14:paraId="0559ADC0" w14:textId="77777777" w:rsidR="0075667E" w:rsidRPr="00F42CDC" w:rsidRDefault="0075667E" w:rsidP="0075667E">
      <w:pPr>
        <w:rPr>
          <w:rFonts w:ascii="Arial" w:eastAsia="Calibri" w:hAnsi="Arial" w:cs="Arial"/>
          <w:sz w:val="22"/>
          <w:szCs w:val="22"/>
          <w:lang w:val="en-US"/>
        </w:rPr>
      </w:pPr>
    </w:p>
    <w:p w14:paraId="5C6B543F" w14:textId="77777777" w:rsidR="0075667E" w:rsidRPr="00F42CDC" w:rsidRDefault="0075667E" w:rsidP="0075667E">
      <w:pPr>
        <w:rPr>
          <w:rFonts w:ascii="Arial" w:eastAsia="Calibri" w:hAnsi="Arial" w:cs="Arial"/>
          <w:sz w:val="22"/>
          <w:szCs w:val="22"/>
          <w:lang w:val="en-US"/>
        </w:rPr>
      </w:pPr>
    </w:p>
    <w:p w14:paraId="1C8BE941" w14:textId="77777777" w:rsidR="0075667E" w:rsidRPr="00F42CDC" w:rsidRDefault="0075667E" w:rsidP="0075667E">
      <w:pPr>
        <w:rPr>
          <w:rFonts w:ascii="Arial" w:eastAsia="Calibri" w:hAnsi="Arial" w:cs="Arial"/>
          <w:sz w:val="22"/>
          <w:szCs w:val="22"/>
          <w:lang w:val="en-US"/>
        </w:rPr>
      </w:pPr>
    </w:p>
    <w:p w14:paraId="6B93BD43" w14:textId="3ACB115F" w:rsidR="006C204D" w:rsidRPr="00F42CDC" w:rsidRDefault="0006302F">
      <w:pPr>
        <w:rPr>
          <w:rFonts w:ascii="Arial" w:eastAsia="Calibri" w:hAnsi="Arial" w:cs="Arial"/>
          <w:sz w:val="22"/>
          <w:szCs w:val="22"/>
          <w:lang w:val="en-US"/>
        </w:rPr>
      </w:pPr>
      <w:r>
        <w:rPr>
          <w:rFonts w:ascii="Arial" w:eastAsia="Calibri" w:hAnsi="Arial" w:cs="Arial"/>
          <w:sz w:val="22"/>
          <w:szCs w:val="22"/>
          <w:lang w:val="en-US"/>
        </w:rPr>
        <w:t>September</w:t>
      </w:r>
      <w:r w:rsidR="001F0F64" w:rsidRPr="00F42CDC">
        <w:rPr>
          <w:rFonts w:ascii="Arial" w:eastAsia="Calibri" w:hAnsi="Arial" w:cs="Arial"/>
          <w:sz w:val="22"/>
          <w:szCs w:val="22"/>
          <w:lang w:val="en-US"/>
        </w:rPr>
        <w:t>, 2024</w:t>
      </w:r>
      <w:r w:rsidR="006C204D" w:rsidRPr="00F42CDC">
        <w:rPr>
          <w:rFonts w:ascii="Arial" w:eastAsia="Calibri" w:hAnsi="Arial" w:cs="Arial"/>
          <w:sz w:val="22"/>
          <w:szCs w:val="22"/>
          <w:lang w:val="en-US"/>
        </w:rPr>
        <w:br w:type="page"/>
      </w:r>
    </w:p>
    <w:p w14:paraId="775B739F" w14:textId="77777777" w:rsidR="006C204D" w:rsidRPr="00F42CDC" w:rsidRDefault="006C204D" w:rsidP="006C204D">
      <w:pPr>
        <w:pStyle w:val="BodyText"/>
        <w:spacing w:after="0"/>
        <w:jc w:val="center"/>
        <w:rPr>
          <w:rFonts w:ascii="Arial" w:hAnsi="Arial" w:cs="Arial"/>
          <w:b/>
          <w:bCs/>
          <w:color w:val="auto"/>
        </w:rPr>
      </w:pPr>
      <w:bookmarkStart w:id="0" w:name="_Hlk528662629"/>
      <w:r w:rsidRPr="00F42CDC">
        <w:rPr>
          <w:rFonts w:ascii="Arial" w:hAnsi="Arial" w:cs="Arial"/>
          <w:b/>
          <w:bCs/>
          <w:color w:val="auto"/>
        </w:rPr>
        <w:lastRenderedPageBreak/>
        <w:t>INTERNATIONAL SKATING UNION (ISU)</w:t>
      </w:r>
    </w:p>
    <w:p w14:paraId="18C700E8" w14:textId="77777777" w:rsidR="007E49E9" w:rsidRPr="00F42CDC" w:rsidRDefault="007E49E9" w:rsidP="006C204D">
      <w:pPr>
        <w:pStyle w:val="BodyText"/>
        <w:spacing w:after="0"/>
        <w:jc w:val="center"/>
        <w:rPr>
          <w:rFonts w:ascii="Arial" w:hAnsi="Arial" w:cs="Arial"/>
          <w:color w:val="auto"/>
        </w:rPr>
      </w:pPr>
    </w:p>
    <w:p w14:paraId="6E8A4A1F" w14:textId="20B89135" w:rsidR="002810B5" w:rsidRPr="00F42CDC" w:rsidRDefault="006C204D" w:rsidP="002810B5">
      <w:pPr>
        <w:pStyle w:val="BodyText"/>
        <w:spacing w:after="0"/>
        <w:jc w:val="center"/>
        <w:rPr>
          <w:rFonts w:ascii="Arial" w:hAnsi="Arial" w:cs="Arial"/>
          <w:b/>
          <w:bCs/>
          <w:color w:val="auto"/>
        </w:rPr>
      </w:pPr>
      <w:r w:rsidRPr="00F42CDC">
        <w:rPr>
          <w:rFonts w:ascii="Arial" w:hAnsi="Arial" w:cs="Arial"/>
          <w:color w:val="auto"/>
        </w:rPr>
        <w:br/>
      </w:r>
      <w:r w:rsidRPr="00F42CDC">
        <w:rPr>
          <w:rFonts w:ascii="Arial" w:hAnsi="Arial" w:cs="Arial"/>
          <w:b/>
          <w:bCs/>
          <w:color w:val="auto"/>
        </w:rPr>
        <w:t xml:space="preserve">CODE OF </w:t>
      </w:r>
      <w:r w:rsidR="002810B5" w:rsidRPr="00F42CDC">
        <w:rPr>
          <w:rFonts w:ascii="Arial" w:hAnsi="Arial" w:cs="Arial"/>
          <w:b/>
          <w:bCs/>
          <w:color w:val="auto"/>
        </w:rPr>
        <w:t>CONDUCT for COACHES</w:t>
      </w:r>
      <w:r w:rsidRPr="00F42CDC">
        <w:rPr>
          <w:rFonts w:ascii="Arial" w:hAnsi="Arial" w:cs="Arial"/>
          <w:b/>
          <w:bCs/>
          <w:color w:val="auto"/>
        </w:rPr>
        <w:t xml:space="preserve"> </w:t>
      </w:r>
      <w:r w:rsidR="002810B5" w:rsidRPr="00F42CDC">
        <w:rPr>
          <w:rFonts w:ascii="Arial" w:hAnsi="Arial" w:cs="Arial"/>
          <w:b/>
          <w:bCs/>
          <w:color w:val="auto"/>
        </w:rPr>
        <w:t>–</w:t>
      </w:r>
      <w:r w:rsidRPr="00F42CDC">
        <w:rPr>
          <w:rFonts w:ascii="Arial" w:hAnsi="Arial" w:cs="Arial"/>
          <w:b/>
          <w:bCs/>
          <w:color w:val="auto"/>
        </w:rPr>
        <w:t xml:space="preserve"> </w:t>
      </w:r>
      <w:r w:rsidR="002D090F" w:rsidRPr="00F42CDC">
        <w:rPr>
          <w:rFonts w:ascii="Arial" w:hAnsi="Arial" w:cs="Arial"/>
          <w:b/>
          <w:bCs/>
          <w:color w:val="auto"/>
        </w:rPr>
        <w:t>202</w:t>
      </w:r>
      <w:r w:rsidR="00BD2A58" w:rsidRPr="00F42CDC">
        <w:rPr>
          <w:rFonts w:ascii="Arial" w:hAnsi="Arial" w:cs="Arial"/>
          <w:b/>
          <w:bCs/>
          <w:color w:val="auto"/>
        </w:rPr>
        <w:t>4</w:t>
      </w:r>
    </w:p>
    <w:p w14:paraId="02B71552" w14:textId="77777777" w:rsidR="002810B5" w:rsidRPr="00F42CDC" w:rsidRDefault="002810B5" w:rsidP="002810B5">
      <w:pPr>
        <w:pStyle w:val="BodyText"/>
        <w:spacing w:after="0"/>
        <w:jc w:val="center"/>
        <w:rPr>
          <w:rFonts w:ascii="Arial" w:hAnsi="Arial" w:cs="Arial"/>
          <w:b/>
          <w:bCs/>
          <w:color w:val="auto"/>
        </w:rPr>
      </w:pPr>
    </w:p>
    <w:bookmarkEnd w:id="0"/>
    <w:p w14:paraId="6D26052F" w14:textId="77777777"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1: Purpose</w:t>
      </w:r>
    </w:p>
    <w:p w14:paraId="66A1DB60" w14:textId="778F5523"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This Code of Conduct sets clear and ethical guidelines for </w:t>
      </w:r>
      <w:r w:rsidR="00D949D6" w:rsidRPr="00F42CDC">
        <w:rPr>
          <w:rFonts w:ascii="Arial" w:hAnsi="Arial" w:cs="Arial"/>
          <w:color w:val="auto"/>
          <w:sz w:val="21"/>
          <w:szCs w:val="21"/>
        </w:rPr>
        <w:t xml:space="preserve">all </w:t>
      </w:r>
      <w:r w:rsidRPr="00F42CDC">
        <w:rPr>
          <w:rFonts w:ascii="Arial" w:hAnsi="Arial" w:cs="Arial"/>
          <w:color w:val="auto"/>
          <w:sz w:val="21"/>
          <w:szCs w:val="21"/>
        </w:rPr>
        <w:t>Skating Coaches</w:t>
      </w:r>
      <w:r w:rsidR="00D949D6" w:rsidRPr="00F42CDC">
        <w:rPr>
          <w:rFonts w:ascii="Arial" w:hAnsi="Arial" w:cs="Arial"/>
          <w:color w:val="auto"/>
          <w:sz w:val="21"/>
          <w:szCs w:val="21"/>
        </w:rPr>
        <w:t xml:space="preserve"> who participate in the competitions, programs and activities of </w:t>
      </w:r>
      <w:r w:rsidR="00D949D6" w:rsidRPr="00197125">
        <w:rPr>
          <w:rFonts w:ascii="Arial" w:hAnsi="Arial" w:cs="Arial"/>
          <w:color w:val="808080" w:themeColor="background1" w:themeShade="80"/>
          <w:sz w:val="21"/>
          <w:szCs w:val="21"/>
        </w:rPr>
        <w:t>[name of ice skating federation]</w:t>
      </w:r>
      <w:r w:rsidR="007243F8">
        <w:rPr>
          <w:rFonts w:ascii="Arial" w:hAnsi="Arial" w:cs="Arial"/>
          <w:color w:val="808080" w:themeColor="background1" w:themeShade="80"/>
          <w:sz w:val="21"/>
          <w:szCs w:val="21"/>
        </w:rPr>
        <w:t>.</w:t>
      </w:r>
      <w:r w:rsidRPr="00F42CDC">
        <w:rPr>
          <w:rFonts w:ascii="Arial" w:hAnsi="Arial" w:cs="Arial"/>
          <w:color w:val="auto"/>
          <w:sz w:val="21"/>
          <w:szCs w:val="21"/>
        </w:rPr>
        <w:t xml:space="preserve">. Its main goal is to </w:t>
      </w:r>
      <w:r w:rsidR="00D949D6" w:rsidRPr="00F42CDC">
        <w:rPr>
          <w:rFonts w:ascii="Arial" w:hAnsi="Arial" w:cs="Arial"/>
          <w:color w:val="auto"/>
          <w:sz w:val="21"/>
          <w:szCs w:val="21"/>
        </w:rPr>
        <w:t xml:space="preserve">provide ethical standards for Coaches and to </w:t>
      </w:r>
      <w:r w:rsidRPr="00F42CDC">
        <w:rPr>
          <w:rFonts w:ascii="Arial" w:hAnsi="Arial" w:cs="Arial"/>
          <w:color w:val="auto"/>
          <w:sz w:val="21"/>
          <w:szCs w:val="21"/>
        </w:rPr>
        <w:t>protect Skaters from harassment, abuse, discrimination, and any form of misconduct</w:t>
      </w:r>
      <w:r w:rsidR="00D949D6" w:rsidRPr="00F42CDC">
        <w:rPr>
          <w:rFonts w:ascii="Arial" w:hAnsi="Arial" w:cs="Arial"/>
          <w:color w:val="auto"/>
          <w:sz w:val="21"/>
          <w:szCs w:val="21"/>
        </w:rPr>
        <w:t xml:space="preserve"> while they are participating in the competitions, programs and activities of [name of ice skating federation]</w:t>
      </w:r>
      <w:r w:rsidRPr="00F42CDC">
        <w:rPr>
          <w:rFonts w:ascii="Arial" w:hAnsi="Arial" w:cs="Arial"/>
          <w:color w:val="auto"/>
          <w:sz w:val="21"/>
          <w:szCs w:val="21"/>
        </w:rPr>
        <w:t>. The Code promotes respect, fairness, and integrity in the sports community, ensuring that all Skaters can train and compete in a safe, supportive, and age-appropriate environment.</w:t>
      </w:r>
    </w:p>
    <w:p w14:paraId="6A69E317"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1F36BF04">
          <v:rect id="_x0000_i1025" alt="" style="width:468pt;height:.05pt;mso-width-percent:0;mso-height-percent:0;mso-width-percent:0;mso-height-percent:0" o:hralign="center" o:hrstd="t" o:hr="t" fillcolor="#a0a0a0" stroked="f"/>
        </w:pict>
      </w:r>
    </w:p>
    <w:p w14:paraId="7B39D4CD" w14:textId="77777777"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2: Scope of Application</w:t>
      </w:r>
    </w:p>
    <w:p w14:paraId="74A5A871" w14:textId="19B3EC56"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This Code applies to all Coaches, whether full-time, part-time, volunteers, or temporary. It</w:t>
      </w:r>
      <w:r w:rsidR="00D949D6" w:rsidRPr="00F42CDC">
        <w:rPr>
          <w:rFonts w:ascii="Arial" w:hAnsi="Arial" w:cs="Arial"/>
          <w:color w:val="auto"/>
          <w:sz w:val="21"/>
          <w:szCs w:val="21"/>
        </w:rPr>
        <w:t xml:space="preserve"> i</w:t>
      </w:r>
      <w:r w:rsidRPr="00F42CDC">
        <w:rPr>
          <w:rFonts w:ascii="Arial" w:hAnsi="Arial" w:cs="Arial"/>
          <w:color w:val="auto"/>
          <w:sz w:val="21"/>
          <w:szCs w:val="21"/>
        </w:rPr>
        <w:t xml:space="preserve">s relevant across all levels of competition and training, from beginners to elite athletes. The Code also covers all interactions </w:t>
      </w:r>
      <w:r w:rsidR="00D949D6" w:rsidRPr="00F42CDC">
        <w:rPr>
          <w:rFonts w:ascii="Arial" w:hAnsi="Arial" w:cs="Arial"/>
          <w:color w:val="auto"/>
          <w:sz w:val="21"/>
          <w:szCs w:val="21"/>
        </w:rPr>
        <w:t xml:space="preserve">of Coaches </w:t>
      </w:r>
      <w:r w:rsidRPr="00F42CDC">
        <w:rPr>
          <w:rFonts w:ascii="Arial" w:hAnsi="Arial" w:cs="Arial"/>
          <w:color w:val="auto"/>
          <w:sz w:val="21"/>
          <w:szCs w:val="21"/>
        </w:rPr>
        <w:t>with Skaters, staff, volunteers, parents, and spectators.</w:t>
      </w:r>
    </w:p>
    <w:p w14:paraId="123BED84"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124AC403">
          <v:rect id="_x0000_i1026" alt="" style="width:468pt;height:.05pt;mso-width-percent:0;mso-height-percent:0;mso-width-percent:0;mso-height-percent:0" o:hralign="center" o:hrstd="t" o:hr="t" fillcolor="#a0a0a0" stroked="f"/>
        </w:pict>
      </w:r>
    </w:p>
    <w:p w14:paraId="20139B2D" w14:textId="77777777"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3: General Standards of Conduct</w:t>
      </w:r>
    </w:p>
    <w:p w14:paraId="2B34C5FF" w14:textId="4A1AA9FF" w:rsidR="00847832"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Coaches are expected to act professionally and </w:t>
      </w:r>
      <w:r w:rsidR="00D949D6" w:rsidRPr="00F42CDC">
        <w:rPr>
          <w:rFonts w:ascii="Arial" w:hAnsi="Arial" w:cs="Arial"/>
          <w:color w:val="auto"/>
          <w:sz w:val="21"/>
          <w:szCs w:val="21"/>
        </w:rPr>
        <w:t xml:space="preserve">to conduct themselves </w:t>
      </w:r>
      <w:r w:rsidRPr="00F42CDC">
        <w:rPr>
          <w:rFonts w:ascii="Arial" w:hAnsi="Arial" w:cs="Arial"/>
          <w:color w:val="auto"/>
          <w:sz w:val="21"/>
          <w:szCs w:val="21"/>
        </w:rPr>
        <w:t xml:space="preserve">with integrity at all times. The </w:t>
      </w:r>
      <w:r w:rsidR="00D949D6" w:rsidRPr="00F42CDC">
        <w:rPr>
          <w:rFonts w:ascii="Arial" w:hAnsi="Arial" w:cs="Arial"/>
          <w:color w:val="auto"/>
          <w:sz w:val="21"/>
          <w:szCs w:val="21"/>
        </w:rPr>
        <w:t xml:space="preserve">physical and mental health and </w:t>
      </w:r>
      <w:r w:rsidRPr="00F42CDC">
        <w:rPr>
          <w:rFonts w:ascii="Arial" w:hAnsi="Arial" w:cs="Arial"/>
          <w:color w:val="auto"/>
          <w:sz w:val="21"/>
          <w:szCs w:val="21"/>
        </w:rPr>
        <w:t>well-being</w:t>
      </w:r>
      <w:r w:rsidR="00D949D6" w:rsidRPr="00F42CDC">
        <w:rPr>
          <w:rFonts w:ascii="Arial" w:hAnsi="Arial" w:cs="Arial"/>
          <w:color w:val="auto"/>
          <w:sz w:val="21"/>
          <w:szCs w:val="21"/>
        </w:rPr>
        <w:t xml:space="preserve"> of Skaters and their </w:t>
      </w:r>
      <w:r w:rsidRPr="00F42CDC">
        <w:rPr>
          <w:rFonts w:ascii="Arial" w:hAnsi="Arial" w:cs="Arial"/>
          <w:color w:val="auto"/>
          <w:sz w:val="21"/>
          <w:szCs w:val="21"/>
        </w:rPr>
        <w:t>safety</w:t>
      </w:r>
      <w:r w:rsidR="00D949D6" w:rsidRPr="00F42CDC">
        <w:rPr>
          <w:rFonts w:ascii="Arial" w:hAnsi="Arial" w:cs="Arial"/>
          <w:color w:val="auto"/>
          <w:sz w:val="21"/>
          <w:szCs w:val="21"/>
        </w:rPr>
        <w:t xml:space="preserve"> </w:t>
      </w:r>
      <w:r w:rsidRPr="00F42CDC">
        <w:rPr>
          <w:rFonts w:ascii="Arial" w:hAnsi="Arial" w:cs="Arial"/>
          <w:color w:val="auto"/>
          <w:sz w:val="21"/>
          <w:szCs w:val="21"/>
        </w:rPr>
        <w:t xml:space="preserve">and development </w:t>
      </w:r>
      <w:r w:rsidR="00D949D6" w:rsidRPr="00F42CDC">
        <w:rPr>
          <w:rFonts w:ascii="Arial" w:hAnsi="Arial" w:cs="Arial"/>
          <w:color w:val="auto"/>
          <w:sz w:val="21"/>
          <w:szCs w:val="21"/>
        </w:rPr>
        <w:t>must</w:t>
      </w:r>
      <w:r w:rsidRPr="00F42CDC">
        <w:rPr>
          <w:rFonts w:ascii="Arial" w:hAnsi="Arial" w:cs="Arial"/>
          <w:color w:val="auto"/>
          <w:sz w:val="21"/>
          <w:szCs w:val="21"/>
        </w:rPr>
        <w:t xml:space="preserve"> always come first. Coaches must treat every Skater with respect, regardless of age, gender, race, sexual orientation, </w:t>
      </w:r>
      <w:r w:rsidR="00D949D6" w:rsidRPr="00F42CDC">
        <w:rPr>
          <w:rFonts w:ascii="Arial" w:hAnsi="Arial" w:cs="Arial"/>
          <w:color w:val="auto"/>
          <w:sz w:val="21"/>
          <w:szCs w:val="21"/>
        </w:rPr>
        <w:t xml:space="preserve">gender identity, </w:t>
      </w:r>
      <w:r w:rsidRPr="00F42CDC">
        <w:rPr>
          <w:rFonts w:ascii="Arial" w:hAnsi="Arial" w:cs="Arial"/>
          <w:color w:val="auto"/>
          <w:sz w:val="21"/>
          <w:szCs w:val="21"/>
        </w:rPr>
        <w:t>disability, or background.</w:t>
      </w:r>
    </w:p>
    <w:p w14:paraId="3617A289" w14:textId="77777777" w:rsidR="00F42CDC" w:rsidRPr="00F42CDC" w:rsidRDefault="00F42CDC" w:rsidP="00847832">
      <w:pPr>
        <w:pStyle w:val="BodyText"/>
        <w:spacing w:after="0"/>
        <w:rPr>
          <w:rFonts w:ascii="Arial" w:hAnsi="Arial" w:cs="Arial"/>
          <w:color w:val="auto"/>
          <w:sz w:val="21"/>
          <w:szCs w:val="21"/>
        </w:rPr>
      </w:pPr>
    </w:p>
    <w:p w14:paraId="229C8767" w14:textId="1CEF8187"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It</w:t>
      </w:r>
      <w:r w:rsidR="00D949D6" w:rsidRPr="00F42CDC">
        <w:rPr>
          <w:rFonts w:ascii="Arial" w:hAnsi="Arial" w:cs="Arial"/>
          <w:color w:val="auto"/>
          <w:sz w:val="21"/>
          <w:szCs w:val="21"/>
        </w:rPr>
        <w:t xml:space="preserve"> is </w:t>
      </w:r>
      <w:r w:rsidRPr="00F42CDC">
        <w:rPr>
          <w:rFonts w:ascii="Arial" w:hAnsi="Arial" w:cs="Arial"/>
          <w:color w:val="auto"/>
          <w:sz w:val="21"/>
          <w:szCs w:val="21"/>
        </w:rPr>
        <w:t xml:space="preserve">also important that </w:t>
      </w:r>
      <w:r w:rsidR="00D949D6" w:rsidRPr="00F42CDC">
        <w:rPr>
          <w:rFonts w:ascii="Arial" w:hAnsi="Arial" w:cs="Arial"/>
          <w:color w:val="auto"/>
          <w:sz w:val="21"/>
          <w:szCs w:val="21"/>
        </w:rPr>
        <w:t>C</w:t>
      </w:r>
      <w:r w:rsidRPr="00F42CDC">
        <w:rPr>
          <w:rFonts w:ascii="Arial" w:hAnsi="Arial" w:cs="Arial"/>
          <w:color w:val="auto"/>
          <w:sz w:val="21"/>
          <w:szCs w:val="21"/>
        </w:rPr>
        <w:t>oaches create a safe and positive training environment</w:t>
      </w:r>
      <w:r w:rsidR="005759FB" w:rsidRPr="00F42CDC">
        <w:rPr>
          <w:rFonts w:ascii="Arial" w:hAnsi="Arial" w:cs="Arial"/>
          <w:color w:val="auto"/>
          <w:sz w:val="21"/>
          <w:szCs w:val="21"/>
        </w:rPr>
        <w:t xml:space="preserve"> at all times for the Skaters they coach</w:t>
      </w:r>
      <w:r w:rsidRPr="00F42CDC">
        <w:rPr>
          <w:rFonts w:ascii="Arial" w:hAnsi="Arial" w:cs="Arial"/>
          <w:color w:val="auto"/>
          <w:sz w:val="21"/>
          <w:szCs w:val="21"/>
        </w:rPr>
        <w:t xml:space="preserve">. Coaching should be tailored to the age, experience, and skill level of the Skater, ensuring that the training is </w:t>
      </w:r>
      <w:r w:rsidR="005759FB" w:rsidRPr="00F42CDC">
        <w:rPr>
          <w:rFonts w:ascii="Arial" w:hAnsi="Arial" w:cs="Arial"/>
          <w:color w:val="auto"/>
          <w:sz w:val="21"/>
          <w:szCs w:val="21"/>
        </w:rPr>
        <w:t>safe,</w:t>
      </w:r>
      <w:r w:rsidRPr="00F42CDC">
        <w:rPr>
          <w:rFonts w:ascii="Arial" w:hAnsi="Arial" w:cs="Arial"/>
          <w:color w:val="auto"/>
          <w:sz w:val="21"/>
          <w:szCs w:val="21"/>
        </w:rPr>
        <w:t xml:space="preserve"> effective and appropriate.</w:t>
      </w:r>
    </w:p>
    <w:p w14:paraId="6A0343FF" w14:textId="77777777" w:rsidR="00847832" w:rsidRPr="00F42CDC" w:rsidRDefault="00000000" w:rsidP="00847832">
      <w:pPr>
        <w:pStyle w:val="BodyText"/>
        <w:rPr>
          <w:rFonts w:ascii="Arial" w:hAnsi="Arial" w:cs="Arial"/>
          <w:color w:val="auto"/>
          <w:sz w:val="21"/>
          <w:szCs w:val="21"/>
        </w:rPr>
      </w:pPr>
      <w:bookmarkStart w:id="1" w:name="_Hlk174612114"/>
      <w:r>
        <w:rPr>
          <w:rFonts w:ascii="Arial" w:hAnsi="Arial" w:cs="Arial"/>
          <w:noProof/>
          <w:color w:val="auto"/>
          <w:sz w:val="21"/>
          <w:szCs w:val="21"/>
        </w:rPr>
        <w:pict w14:anchorId="594E6C79">
          <v:rect id="_x0000_i1027" alt="" style="width:468pt;height:.05pt;mso-width-percent:0;mso-height-percent:0;mso-width-percent:0;mso-height-percent:0" o:hralign="center" o:hrstd="t" o:hr="t" fillcolor="#a0a0a0" stroked="f"/>
        </w:pict>
      </w:r>
      <w:bookmarkEnd w:id="1"/>
    </w:p>
    <w:p w14:paraId="1A5475B7" w14:textId="1D93F4BF"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4: Discrimination</w:t>
      </w:r>
    </w:p>
    <w:p w14:paraId="50A9986A" w14:textId="1548F998"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Coaches must not engage in, ignore, or allow any form of discrimination. This includes discrimination based on race, gender, sexual orientation, religion, age, disability, or any other characteristic. Coaches should work to ensure that every Skater feels included and valued.</w:t>
      </w:r>
    </w:p>
    <w:p w14:paraId="1B2A101A" w14:textId="1CE93E4B" w:rsidR="00847832" w:rsidRPr="00F42CDC" w:rsidRDefault="00000000" w:rsidP="00847832">
      <w:pPr>
        <w:pStyle w:val="BodyText"/>
        <w:spacing w:after="0"/>
        <w:rPr>
          <w:rFonts w:ascii="Arial" w:hAnsi="Arial" w:cs="Arial"/>
          <w:color w:val="auto"/>
          <w:sz w:val="21"/>
          <w:szCs w:val="21"/>
        </w:rPr>
      </w:pPr>
      <w:r>
        <w:rPr>
          <w:rFonts w:ascii="Arial" w:hAnsi="Arial" w:cs="Arial"/>
          <w:noProof/>
          <w:color w:val="auto"/>
          <w:sz w:val="21"/>
          <w:szCs w:val="21"/>
        </w:rPr>
        <w:pict w14:anchorId="0053762D">
          <v:rect id="_x0000_i1028" alt="" style="width:468pt;height:.05pt;mso-width-percent:0;mso-height-percent:0;mso-width-percent:0;mso-height-percent:0" o:hralign="center" o:hrstd="t" o:hr="t" fillcolor="#a0a0a0" stroked="f"/>
        </w:pict>
      </w:r>
    </w:p>
    <w:p w14:paraId="5A1F4F20" w14:textId="77777777" w:rsidR="00847832" w:rsidRPr="00F42CDC" w:rsidRDefault="00847832" w:rsidP="00847832">
      <w:pPr>
        <w:pStyle w:val="BodyText"/>
        <w:spacing w:after="0"/>
        <w:rPr>
          <w:rFonts w:ascii="Arial" w:hAnsi="Arial" w:cs="Arial"/>
          <w:b/>
          <w:bCs/>
          <w:color w:val="auto"/>
          <w:sz w:val="21"/>
          <w:szCs w:val="21"/>
        </w:rPr>
      </w:pPr>
    </w:p>
    <w:p w14:paraId="4479EB27" w14:textId="1F9960B2"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5: Creating a Safe and Positive Training Environment</w:t>
      </w:r>
    </w:p>
    <w:p w14:paraId="143F1342" w14:textId="4FBB400A"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Coaches have a fundamental responsibility to create and maintain a training environment that is both safe and positive for all Skaters. This environment should support the physical, emotional, and psychological well-being of every </w:t>
      </w:r>
      <w:r w:rsidR="005759FB" w:rsidRPr="00F42CDC">
        <w:rPr>
          <w:rFonts w:ascii="Arial" w:hAnsi="Arial" w:cs="Arial"/>
          <w:color w:val="auto"/>
          <w:sz w:val="21"/>
          <w:szCs w:val="21"/>
        </w:rPr>
        <w:t>Skater</w:t>
      </w:r>
      <w:r w:rsidRPr="00F42CDC">
        <w:rPr>
          <w:rFonts w:ascii="Arial" w:hAnsi="Arial" w:cs="Arial"/>
          <w:color w:val="auto"/>
          <w:sz w:val="21"/>
          <w:szCs w:val="21"/>
        </w:rPr>
        <w:t>, fostering their development in a healthy</w:t>
      </w:r>
      <w:r w:rsidR="005759FB" w:rsidRPr="00F42CDC">
        <w:rPr>
          <w:rFonts w:ascii="Arial" w:hAnsi="Arial" w:cs="Arial"/>
          <w:color w:val="auto"/>
          <w:sz w:val="21"/>
          <w:szCs w:val="21"/>
        </w:rPr>
        <w:t>, appropriate</w:t>
      </w:r>
      <w:r w:rsidRPr="00F42CDC">
        <w:rPr>
          <w:rFonts w:ascii="Arial" w:hAnsi="Arial" w:cs="Arial"/>
          <w:color w:val="auto"/>
          <w:sz w:val="21"/>
          <w:szCs w:val="21"/>
        </w:rPr>
        <w:t xml:space="preserve"> and encouraging atmosphere.</w:t>
      </w:r>
    </w:p>
    <w:p w14:paraId="60973745" w14:textId="77777777" w:rsidR="00847832" w:rsidRPr="00F42CDC" w:rsidRDefault="00847832" w:rsidP="00847832">
      <w:pPr>
        <w:pStyle w:val="BodyText"/>
        <w:spacing w:after="0"/>
        <w:rPr>
          <w:rFonts w:ascii="Arial" w:hAnsi="Arial" w:cs="Arial"/>
          <w:b/>
          <w:bCs/>
          <w:color w:val="auto"/>
          <w:sz w:val="21"/>
          <w:szCs w:val="21"/>
        </w:rPr>
      </w:pPr>
    </w:p>
    <w:p w14:paraId="52D28785" w14:textId="7E2B5CE2"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5.1 Safety First</w:t>
      </w:r>
    </w:p>
    <w:p w14:paraId="71A5CA29" w14:textId="48674E10"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Coaches must ensure that the training environment is free from hazards and risks. This includes regularly inspecting facilities and equipment to ensure they meet safety standards, as well as being vigilant about the potential dangers of training practices. Coaches should also be prepared to respond effectively to injuries or emergencies, having the necessary first aid knowledge and emergency </w:t>
      </w:r>
      <w:r w:rsidR="005759FB" w:rsidRPr="00F42CDC">
        <w:rPr>
          <w:rFonts w:ascii="Arial" w:hAnsi="Arial" w:cs="Arial"/>
          <w:color w:val="auto"/>
          <w:sz w:val="21"/>
          <w:szCs w:val="21"/>
        </w:rPr>
        <w:t xml:space="preserve">and safety </w:t>
      </w:r>
      <w:r w:rsidRPr="00F42CDC">
        <w:rPr>
          <w:rFonts w:ascii="Arial" w:hAnsi="Arial" w:cs="Arial"/>
          <w:color w:val="auto"/>
          <w:sz w:val="21"/>
          <w:szCs w:val="21"/>
        </w:rPr>
        <w:t>protocols in place.</w:t>
      </w:r>
    </w:p>
    <w:p w14:paraId="0B33FAEF" w14:textId="77777777" w:rsidR="00847832" w:rsidRPr="00F42CDC" w:rsidRDefault="00847832" w:rsidP="00847832">
      <w:pPr>
        <w:pStyle w:val="BodyText"/>
        <w:spacing w:after="0"/>
        <w:rPr>
          <w:rFonts w:ascii="Arial" w:hAnsi="Arial" w:cs="Arial"/>
          <w:b/>
          <w:bCs/>
          <w:color w:val="auto"/>
          <w:sz w:val="21"/>
          <w:szCs w:val="21"/>
        </w:rPr>
      </w:pPr>
    </w:p>
    <w:p w14:paraId="004986BA" w14:textId="7A077582"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5.2 Tailored Coaching</w:t>
      </w:r>
    </w:p>
    <w:p w14:paraId="219A6309" w14:textId="77777777" w:rsid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Coaching should be customized to fit the age, experience, and skill level of each Skater. This means understanding the unique needs and capabilities of the </w:t>
      </w:r>
      <w:r w:rsidR="00A572BF" w:rsidRPr="00F42CDC">
        <w:rPr>
          <w:rFonts w:ascii="Arial" w:hAnsi="Arial" w:cs="Arial"/>
          <w:color w:val="auto"/>
          <w:sz w:val="21"/>
          <w:szCs w:val="21"/>
        </w:rPr>
        <w:t>Skaters</w:t>
      </w:r>
      <w:r w:rsidRPr="00F42CDC">
        <w:rPr>
          <w:rFonts w:ascii="Arial" w:hAnsi="Arial" w:cs="Arial"/>
          <w:color w:val="auto"/>
          <w:sz w:val="21"/>
          <w:szCs w:val="21"/>
        </w:rPr>
        <w:t xml:space="preserve"> they work with, and adjusting training methods, intensity, and expectations accordingly. For younger or less experienced Skaters, the focus should be on foundational skills, confidence-building, and enjoying the sport. </w:t>
      </w:r>
    </w:p>
    <w:p w14:paraId="6941780B" w14:textId="77777777" w:rsidR="00F42CDC" w:rsidRDefault="00F42CDC" w:rsidP="00847832">
      <w:pPr>
        <w:pStyle w:val="BodyText"/>
        <w:spacing w:after="0"/>
        <w:rPr>
          <w:rFonts w:ascii="Arial" w:hAnsi="Arial" w:cs="Arial"/>
          <w:color w:val="auto"/>
          <w:sz w:val="21"/>
          <w:szCs w:val="21"/>
        </w:rPr>
      </w:pPr>
    </w:p>
    <w:p w14:paraId="1FC23C8D" w14:textId="77072C75"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As Skaters progress, training can become more advanced, but it should always be appropriate for their physical and emotional development</w:t>
      </w:r>
      <w:r w:rsidR="00A572BF" w:rsidRPr="00F42CDC">
        <w:rPr>
          <w:rFonts w:ascii="Arial" w:hAnsi="Arial" w:cs="Arial"/>
          <w:color w:val="auto"/>
          <w:sz w:val="21"/>
          <w:szCs w:val="21"/>
        </w:rPr>
        <w:t xml:space="preserve"> and well-being</w:t>
      </w:r>
      <w:r w:rsidRPr="00F42CDC">
        <w:rPr>
          <w:rFonts w:ascii="Arial" w:hAnsi="Arial" w:cs="Arial"/>
          <w:color w:val="auto"/>
          <w:sz w:val="21"/>
          <w:szCs w:val="21"/>
        </w:rPr>
        <w:t>.</w:t>
      </w:r>
    </w:p>
    <w:p w14:paraId="43D12353" w14:textId="77777777" w:rsidR="00847832" w:rsidRPr="00F42CDC" w:rsidRDefault="00847832" w:rsidP="00847832">
      <w:pPr>
        <w:pStyle w:val="BodyText"/>
        <w:spacing w:after="0"/>
        <w:rPr>
          <w:rFonts w:ascii="Arial" w:hAnsi="Arial" w:cs="Arial"/>
          <w:b/>
          <w:bCs/>
          <w:color w:val="auto"/>
          <w:sz w:val="21"/>
          <w:szCs w:val="21"/>
        </w:rPr>
      </w:pPr>
    </w:p>
    <w:p w14:paraId="7999C2CA" w14:textId="0E613F96"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5.3 Encouraging Positive Relationships</w:t>
      </w:r>
    </w:p>
    <w:p w14:paraId="1AD2B83F" w14:textId="580BADE8"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Coaches should foster a positive and respectful atmosphere in training sessions. This involves treating all Skaters with kindness, respect, and fairness, and promoting a culture of mutual respect among Skaters. Coaches should encourage teamwork, support, and camaraderie, while also being attentive to any signs of bullying, exclusion, or </w:t>
      </w:r>
      <w:r w:rsidR="00A572BF" w:rsidRPr="00F42CDC">
        <w:rPr>
          <w:rFonts w:ascii="Arial" w:hAnsi="Arial" w:cs="Arial"/>
          <w:color w:val="auto"/>
          <w:sz w:val="21"/>
          <w:szCs w:val="21"/>
        </w:rPr>
        <w:t xml:space="preserve">other </w:t>
      </w:r>
      <w:r w:rsidRPr="00F42CDC">
        <w:rPr>
          <w:rFonts w:ascii="Arial" w:hAnsi="Arial" w:cs="Arial"/>
          <w:color w:val="auto"/>
          <w:sz w:val="21"/>
          <w:szCs w:val="21"/>
        </w:rPr>
        <w:t>negative behavior</w:t>
      </w:r>
      <w:r w:rsidR="00A572BF" w:rsidRPr="00F42CDC">
        <w:rPr>
          <w:rFonts w:ascii="Arial" w:hAnsi="Arial" w:cs="Arial"/>
          <w:color w:val="auto"/>
          <w:sz w:val="21"/>
          <w:szCs w:val="21"/>
        </w:rPr>
        <w:t>(s) and timely addressing such behavior(s) as appropriate based on the specific circumstances of the situation</w:t>
      </w:r>
      <w:r w:rsidRPr="00F42CDC">
        <w:rPr>
          <w:rFonts w:ascii="Arial" w:hAnsi="Arial" w:cs="Arial"/>
          <w:color w:val="auto"/>
          <w:sz w:val="21"/>
          <w:szCs w:val="21"/>
        </w:rPr>
        <w:t>.</w:t>
      </w:r>
    </w:p>
    <w:p w14:paraId="78ED4ECD" w14:textId="77777777" w:rsidR="00847832" w:rsidRPr="00F42CDC" w:rsidRDefault="00847832" w:rsidP="00847832">
      <w:pPr>
        <w:pStyle w:val="BodyText"/>
        <w:spacing w:after="0"/>
        <w:rPr>
          <w:rFonts w:ascii="Arial" w:hAnsi="Arial" w:cs="Arial"/>
          <w:b/>
          <w:bCs/>
          <w:color w:val="auto"/>
          <w:sz w:val="21"/>
          <w:szCs w:val="21"/>
        </w:rPr>
      </w:pPr>
    </w:p>
    <w:p w14:paraId="20F2FBEA" w14:textId="1A6B7AE1"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 xml:space="preserve">5.4 Promoting </w:t>
      </w:r>
      <w:r w:rsidR="00A572BF" w:rsidRPr="00F42CDC">
        <w:rPr>
          <w:rFonts w:ascii="Arial" w:hAnsi="Arial" w:cs="Arial"/>
          <w:b/>
          <w:bCs/>
          <w:color w:val="auto"/>
          <w:sz w:val="21"/>
          <w:szCs w:val="21"/>
        </w:rPr>
        <w:t xml:space="preserve">Skaters’ </w:t>
      </w:r>
      <w:r w:rsidRPr="00F42CDC">
        <w:rPr>
          <w:rFonts w:ascii="Arial" w:hAnsi="Arial" w:cs="Arial"/>
          <w:b/>
          <w:bCs/>
          <w:color w:val="auto"/>
          <w:sz w:val="21"/>
          <w:szCs w:val="21"/>
        </w:rPr>
        <w:t>Mental and Emotional Well-Being</w:t>
      </w:r>
    </w:p>
    <w:p w14:paraId="24B70E3C" w14:textId="77777777"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Coaches should be mindful of the mental and emotional health of their Skaters. This includes recognizing the stress and pressures that can come with competition and training, and providing support to help Skaters manage these challenges. Coaches should encourage open communication, allowing Skaters to express their concerns or struggles, and should provide positive reinforcement to boost their confidence and self-esteem.</w:t>
      </w:r>
    </w:p>
    <w:p w14:paraId="4EC50EA5" w14:textId="77777777" w:rsidR="00847832" w:rsidRPr="00F42CDC" w:rsidRDefault="00847832" w:rsidP="00847832">
      <w:pPr>
        <w:pStyle w:val="BodyText"/>
        <w:spacing w:after="0"/>
        <w:rPr>
          <w:rFonts w:ascii="Arial" w:hAnsi="Arial" w:cs="Arial"/>
          <w:b/>
          <w:bCs/>
          <w:color w:val="auto"/>
          <w:sz w:val="21"/>
          <w:szCs w:val="21"/>
        </w:rPr>
      </w:pPr>
    </w:p>
    <w:p w14:paraId="1DA9DF8D" w14:textId="42F5121F"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5.5 Balance and Rest</w:t>
      </w:r>
    </w:p>
    <w:p w14:paraId="18F1F034" w14:textId="43AB8C16" w:rsidR="00847832"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It</w:t>
      </w:r>
      <w:r w:rsidR="00A572BF" w:rsidRPr="00F42CDC">
        <w:rPr>
          <w:rFonts w:ascii="Arial" w:hAnsi="Arial" w:cs="Arial"/>
          <w:color w:val="auto"/>
          <w:sz w:val="21"/>
          <w:szCs w:val="21"/>
        </w:rPr>
        <w:t xml:space="preserve"> i</w:t>
      </w:r>
      <w:r w:rsidRPr="00F42CDC">
        <w:rPr>
          <w:rFonts w:ascii="Arial" w:hAnsi="Arial" w:cs="Arial"/>
          <w:color w:val="auto"/>
          <w:sz w:val="21"/>
          <w:szCs w:val="21"/>
        </w:rPr>
        <w:t xml:space="preserve">s important for </w:t>
      </w:r>
      <w:r w:rsidR="00A572BF" w:rsidRPr="00F42CDC">
        <w:rPr>
          <w:rFonts w:ascii="Arial" w:hAnsi="Arial" w:cs="Arial"/>
          <w:color w:val="auto"/>
          <w:sz w:val="21"/>
          <w:szCs w:val="21"/>
        </w:rPr>
        <w:t>C</w:t>
      </w:r>
      <w:r w:rsidRPr="00F42CDC">
        <w:rPr>
          <w:rFonts w:ascii="Arial" w:hAnsi="Arial" w:cs="Arial"/>
          <w:color w:val="auto"/>
          <w:sz w:val="21"/>
          <w:szCs w:val="21"/>
        </w:rPr>
        <w:t xml:space="preserve">oaches to promote a healthy balance between training and rest. Overtraining can lead to burnout, injuries, and emotional exhaustion, so </w:t>
      </w:r>
      <w:r w:rsidR="00A572BF" w:rsidRPr="00F42CDC">
        <w:rPr>
          <w:rFonts w:ascii="Arial" w:hAnsi="Arial" w:cs="Arial"/>
          <w:color w:val="auto"/>
          <w:sz w:val="21"/>
          <w:szCs w:val="21"/>
        </w:rPr>
        <w:t>C</w:t>
      </w:r>
      <w:r w:rsidRPr="00F42CDC">
        <w:rPr>
          <w:rFonts w:ascii="Arial" w:hAnsi="Arial" w:cs="Arial"/>
          <w:color w:val="auto"/>
          <w:sz w:val="21"/>
          <w:szCs w:val="21"/>
        </w:rPr>
        <w:t>oaches should ensure that their Skaters have adequate time for recovery and balance their sports commitments with other aspects of life, such as school and family.</w:t>
      </w:r>
    </w:p>
    <w:p w14:paraId="5568163A" w14:textId="77777777" w:rsidR="00F42CDC" w:rsidRPr="00F42CDC" w:rsidRDefault="00F42CDC" w:rsidP="00847832">
      <w:pPr>
        <w:pStyle w:val="BodyText"/>
        <w:spacing w:after="0"/>
        <w:rPr>
          <w:rFonts w:ascii="Arial" w:hAnsi="Arial" w:cs="Arial"/>
          <w:color w:val="auto"/>
          <w:sz w:val="21"/>
          <w:szCs w:val="21"/>
        </w:rPr>
      </w:pPr>
    </w:p>
    <w:p w14:paraId="1498B56A" w14:textId="12E84ACB"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By prioritizing these aspects, </w:t>
      </w:r>
      <w:r w:rsidR="00A572BF" w:rsidRPr="00F42CDC">
        <w:rPr>
          <w:rFonts w:ascii="Arial" w:hAnsi="Arial" w:cs="Arial"/>
          <w:color w:val="auto"/>
          <w:sz w:val="21"/>
          <w:szCs w:val="21"/>
        </w:rPr>
        <w:t>C</w:t>
      </w:r>
      <w:r w:rsidRPr="00F42CDC">
        <w:rPr>
          <w:rFonts w:ascii="Arial" w:hAnsi="Arial" w:cs="Arial"/>
          <w:color w:val="auto"/>
          <w:sz w:val="21"/>
          <w:szCs w:val="21"/>
        </w:rPr>
        <w:t>oaches can create an environment where Skaters feel safe, supported, and motivated to reach their full potential.</w:t>
      </w:r>
    </w:p>
    <w:p w14:paraId="3ACE7E30" w14:textId="77777777" w:rsidR="00847832" w:rsidRPr="00F42CDC" w:rsidRDefault="00847832" w:rsidP="00847832">
      <w:pPr>
        <w:pStyle w:val="BodyText"/>
        <w:spacing w:after="0"/>
        <w:rPr>
          <w:rFonts w:ascii="Arial" w:hAnsi="Arial" w:cs="Arial"/>
          <w:color w:val="auto"/>
          <w:sz w:val="21"/>
          <w:szCs w:val="21"/>
        </w:rPr>
      </w:pPr>
    </w:p>
    <w:p w14:paraId="40C774E4"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30A43F71">
          <v:rect id="_x0000_i1029" alt="" style="width:468pt;height:.05pt;mso-width-percent:0;mso-height-percent:0;mso-width-percent:0;mso-height-percent:0" o:hralign="center" o:hrstd="t" o:hr="t" fillcolor="#a0a0a0" stroked="f"/>
        </w:pict>
      </w:r>
    </w:p>
    <w:p w14:paraId="3EDC1782" w14:textId="77777777"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6: Harassment and Abuse</w:t>
      </w:r>
    </w:p>
    <w:p w14:paraId="1C7EB769" w14:textId="1721A1BC"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Coaches must not engage in or allow any form of harassment or abuse, whether it</w:t>
      </w:r>
      <w:r w:rsidR="00A572BF" w:rsidRPr="00F42CDC">
        <w:rPr>
          <w:rFonts w:ascii="Arial" w:hAnsi="Arial" w:cs="Arial"/>
          <w:color w:val="auto"/>
          <w:sz w:val="21"/>
          <w:szCs w:val="21"/>
        </w:rPr>
        <w:t xml:space="preserve"> i</w:t>
      </w:r>
      <w:r w:rsidRPr="00F42CDC">
        <w:rPr>
          <w:rFonts w:ascii="Arial" w:hAnsi="Arial" w:cs="Arial"/>
          <w:color w:val="auto"/>
          <w:sz w:val="21"/>
          <w:szCs w:val="21"/>
        </w:rPr>
        <w:t xml:space="preserve">s physical, sexual, emotional, or psychological. Coaches must be aware of the power they hold in their relationship with Skaters and avoid any behavior that could be harmful, exploitative, or manipulative. This includes neglect or negligence. For detailed definitions of </w:t>
      </w:r>
      <w:r w:rsidR="00A572BF" w:rsidRPr="00F42CDC">
        <w:rPr>
          <w:rFonts w:ascii="Arial" w:hAnsi="Arial" w:cs="Arial"/>
          <w:color w:val="auto"/>
          <w:sz w:val="21"/>
          <w:szCs w:val="21"/>
        </w:rPr>
        <w:t xml:space="preserve">the types of </w:t>
      </w:r>
      <w:r w:rsidRPr="00F42CDC">
        <w:rPr>
          <w:rFonts w:ascii="Arial" w:hAnsi="Arial" w:cs="Arial"/>
          <w:color w:val="auto"/>
          <w:sz w:val="21"/>
          <w:szCs w:val="21"/>
        </w:rPr>
        <w:t>abuse</w:t>
      </w:r>
      <w:r w:rsidR="00A572BF" w:rsidRPr="00F42CDC">
        <w:rPr>
          <w:rFonts w:ascii="Arial" w:hAnsi="Arial" w:cs="Arial"/>
          <w:color w:val="auto"/>
          <w:sz w:val="21"/>
          <w:szCs w:val="21"/>
        </w:rPr>
        <w:t xml:space="preserve"> and other types of prohibited misconduct</w:t>
      </w:r>
      <w:r w:rsidRPr="00F42CDC">
        <w:rPr>
          <w:rFonts w:ascii="Arial" w:hAnsi="Arial" w:cs="Arial"/>
          <w:color w:val="auto"/>
          <w:sz w:val="21"/>
          <w:szCs w:val="21"/>
        </w:rPr>
        <w:t>, please refer to the ISU Code of Ethics.</w:t>
      </w:r>
    </w:p>
    <w:p w14:paraId="444F012C"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28229197">
          <v:rect id="_x0000_i1030" alt="" style="width:468pt;height:.05pt;mso-width-percent:0;mso-height-percent:0;mso-width-percent:0;mso-height-percent:0" o:hralign="center" o:hrstd="t" o:hr="t" fillcolor="#a0a0a0" stroked="f"/>
        </w:pict>
      </w:r>
    </w:p>
    <w:p w14:paraId="25ECE082" w14:textId="77777777"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6a: Sexual Harassment</w:t>
      </w:r>
    </w:p>
    <w:p w14:paraId="0B6DA7CF" w14:textId="52303DD2"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Sexual harassment</w:t>
      </w:r>
      <w:r w:rsidR="00A572BF" w:rsidRPr="00F42CDC">
        <w:rPr>
          <w:rFonts w:ascii="Arial" w:hAnsi="Arial" w:cs="Arial"/>
          <w:color w:val="auto"/>
          <w:sz w:val="21"/>
          <w:szCs w:val="21"/>
        </w:rPr>
        <w:t xml:space="preserve"> of a Skater, like sexual abuse,</w:t>
      </w:r>
      <w:r w:rsidRPr="00F42CDC">
        <w:rPr>
          <w:rFonts w:ascii="Arial" w:hAnsi="Arial" w:cs="Arial"/>
          <w:color w:val="auto"/>
          <w:sz w:val="21"/>
          <w:szCs w:val="21"/>
        </w:rPr>
        <w:t xml:space="preserve"> is </w:t>
      </w:r>
      <w:r w:rsidR="00A572BF" w:rsidRPr="00F42CDC">
        <w:rPr>
          <w:rFonts w:ascii="Arial" w:hAnsi="Arial" w:cs="Arial"/>
          <w:color w:val="auto"/>
          <w:sz w:val="21"/>
          <w:szCs w:val="21"/>
        </w:rPr>
        <w:t>prohibited</w:t>
      </w:r>
      <w:r w:rsidRPr="00F42CDC">
        <w:rPr>
          <w:rFonts w:ascii="Arial" w:hAnsi="Arial" w:cs="Arial"/>
          <w:color w:val="auto"/>
          <w:sz w:val="21"/>
          <w:szCs w:val="21"/>
        </w:rPr>
        <w:t xml:space="preserve">. Coaches must avoid any </w:t>
      </w:r>
      <w:r w:rsidR="00A572BF" w:rsidRPr="00F42CDC">
        <w:rPr>
          <w:rFonts w:ascii="Arial" w:hAnsi="Arial" w:cs="Arial"/>
          <w:color w:val="auto"/>
          <w:sz w:val="21"/>
          <w:szCs w:val="21"/>
        </w:rPr>
        <w:t xml:space="preserve">type of </w:t>
      </w:r>
      <w:r w:rsidRPr="00F42CDC">
        <w:rPr>
          <w:rFonts w:ascii="Arial" w:hAnsi="Arial" w:cs="Arial"/>
          <w:color w:val="auto"/>
          <w:sz w:val="21"/>
          <w:szCs w:val="21"/>
        </w:rPr>
        <w:t xml:space="preserve">sexual behavior or </w:t>
      </w:r>
      <w:r w:rsidR="00A572BF" w:rsidRPr="00F42CDC">
        <w:rPr>
          <w:rFonts w:ascii="Arial" w:hAnsi="Arial" w:cs="Arial"/>
          <w:color w:val="auto"/>
          <w:sz w:val="21"/>
          <w:szCs w:val="21"/>
        </w:rPr>
        <w:t xml:space="preserve">sexualized </w:t>
      </w:r>
      <w:r w:rsidRPr="00F42CDC">
        <w:rPr>
          <w:rFonts w:ascii="Arial" w:hAnsi="Arial" w:cs="Arial"/>
          <w:color w:val="auto"/>
          <w:sz w:val="21"/>
          <w:szCs w:val="21"/>
        </w:rPr>
        <w:t>communication, including</w:t>
      </w:r>
      <w:r w:rsidR="00A572BF" w:rsidRPr="00F42CDC">
        <w:rPr>
          <w:rFonts w:ascii="Arial" w:hAnsi="Arial" w:cs="Arial"/>
          <w:color w:val="auto"/>
          <w:sz w:val="21"/>
          <w:szCs w:val="21"/>
        </w:rPr>
        <w:t xml:space="preserve"> but not limited to</w:t>
      </w:r>
      <w:r w:rsidRPr="00F42CDC">
        <w:rPr>
          <w:rFonts w:ascii="Arial" w:hAnsi="Arial" w:cs="Arial"/>
          <w:color w:val="auto"/>
          <w:sz w:val="21"/>
          <w:szCs w:val="21"/>
        </w:rPr>
        <w:t>:</w:t>
      </w:r>
    </w:p>
    <w:p w14:paraId="08CB55BE" w14:textId="77777777" w:rsidR="00847832" w:rsidRPr="00F42CDC" w:rsidRDefault="00847832" w:rsidP="00847832">
      <w:pPr>
        <w:pStyle w:val="BodyText"/>
        <w:numPr>
          <w:ilvl w:val="0"/>
          <w:numId w:val="7"/>
        </w:numPr>
        <w:spacing w:after="0"/>
        <w:rPr>
          <w:rFonts w:ascii="Arial" w:hAnsi="Arial" w:cs="Arial"/>
          <w:color w:val="auto"/>
          <w:sz w:val="21"/>
          <w:szCs w:val="21"/>
        </w:rPr>
      </w:pPr>
      <w:r w:rsidRPr="00F42CDC">
        <w:rPr>
          <w:rFonts w:ascii="Arial" w:hAnsi="Arial" w:cs="Arial"/>
          <w:color w:val="auto"/>
          <w:sz w:val="21"/>
          <w:szCs w:val="21"/>
        </w:rPr>
        <w:t>Making inappropriate comments about a Skater’s body.</w:t>
      </w:r>
    </w:p>
    <w:p w14:paraId="7BA50D92" w14:textId="3BF42A40" w:rsidR="00847832" w:rsidRPr="00F42CDC" w:rsidRDefault="00847832" w:rsidP="00847832">
      <w:pPr>
        <w:pStyle w:val="BodyText"/>
        <w:numPr>
          <w:ilvl w:val="0"/>
          <w:numId w:val="7"/>
        </w:numPr>
        <w:spacing w:after="0"/>
        <w:rPr>
          <w:rFonts w:ascii="Arial" w:hAnsi="Arial" w:cs="Arial"/>
          <w:color w:val="auto"/>
          <w:sz w:val="21"/>
          <w:szCs w:val="21"/>
        </w:rPr>
      </w:pPr>
      <w:r w:rsidRPr="00F42CDC">
        <w:rPr>
          <w:rFonts w:ascii="Arial" w:hAnsi="Arial" w:cs="Arial"/>
          <w:color w:val="auto"/>
          <w:sz w:val="21"/>
          <w:szCs w:val="21"/>
        </w:rPr>
        <w:t xml:space="preserve">Sending </w:t>
      </w:r>
      <w:r w:rsidR="00251A3D" w:rsidRPr="00F42CDC">
        <w:rPr>
          <w:rFonts w:ascii="Arial" w:hAnsi="Arial" w:cs="Arial"/>
          <w:color w:val="auto"/>
          <w:sz w:val="21"/>
          <w:szCs w:val="21"/>
        </w:rPr>
        <w:t xml:space="preserve">using any means or showing </w:t>
      </w:r>
      <w:r w:rsidRPr="00F42CDC">
        <w:rPr>
          <w:rFonts w:ascii="Arial" w:hAnsi="Arial" w:cs="Arial"/>
          <w:color w:val="auto"/>
          <w:sz w:val="21"/>
          <w:szCs w:val="21"/>
        </w:rPr>
        <w:t>sexually suggestive or explicit messages or images</w:t>
      </w:r>
      <w:r w:rsidR="00251A3D" w:rsidRPr="00F42CDC">
        <w:rPr>
          <w:rFonts w:ascii="Arial" w:hAnsi="Arial" w:cs="Arial"/>
          <w:color w:val="auto"/>
          <w:sz w:val="21"/>
          <w:szCs w:val="21"/>
        </w:rPr>
        <w:t xml:space="preserve"> to a Skater</w:t>
      </w:r>
      <w:r w:rsidRPr="00F42CDC">
        <w:rPr>
          <w:rFonts w:ascii="Arial" w:hAnsi="Arial" w:cs="Arial"/>
          <w:color w:val="auto"/>
          <w:sz w:val="21"/>
          <w:szCs w:val="21"/>
        </w:rPr>
        <w:t>.</w:t>
      </w:r>
    </w:p>
    <w:p w14:paraId="0606990C" w14:textId="77777777" w:rsidR="00847832" w:rsidRPr="00F42CDC" w:rsidRDefault="00847832" w:rsidP="00847832">
      <w:pPr>
        <w:pStyle w:val="BodyText"/>
        <w:numPr>
          <w:ilvl w:val="0"/>
          <w:numId w:val="7"/>
        </w:numPr>
        <w:spacing w:after="0"/>
        <w:rPr>
          <w:rFonts w:ascii="Arial" w:hAnsi="Arial" w:cs="Arial"/>
          <w:color w:val="auto"/>
          <w:sz w:val="21"/>
          <w:szCs w:val="21"/>
        </w:rPr>
      </w:pPr>
      <w:r w:rsidRPr="00F42CDC">
        <w:rPr>
          <w:rFonts w:ascii="Arial" w:hAnsi="Arial" w:cs="Arial"/>
          <w:color w:val="auto"/>
          <w:sz w:val="21"/>
          <w:szCs w:val="21"/>
        </w:rPr>
        <w:t>Asking too many personal questions about a Skater’s private life.</w:t>
      </w:r>
    </w:p>
    <w:p w14:paraId="462A1057" w14:textId="567A4FAA" w:rsidR="00847832" w:rsidRPr="00F42CDC" w:rsidRDefault="00847832" w:rsidP="00847832">
      <w:pPr>
        <w:pStyle w:val="BodyText"/>
        <w:numPr>
          <w:ilvl w:val="0"/>
          <w:numId w:val="7"/>
        </w:numPr>
        <w:spacing w:after="0"/>
        <w:rPr>
          <w:rFonts w:ascii="Arial" w:hAnsi="Arial" w:cs="Arial"/>
          <w:color w:val="auto"/>
          <w:sz w:val="21"/>
          <w:szCs w:val="21"/>
        </w:rPr>
      </w:pPr>
      <w:r w:rsidRPr="00F42CDC">
        <w:rPr>
          <w:rFonts w:ascii="Arial" w:hAnsi="Arial" w:cs="Arial"/>
          <w:color w:val="auto"/>
          <w:sz w:val="21"/>
          <w:szCs w:val="21"/>
        </w:rPr>
        <w:t>Offering</w:t>
      </w:r>
      <w:r w:rsidR="00251A3D" w:rsidRPr="00F42CDC">
        <w:rPr>
          <w:rFonts w:ascii="Arial" w:hAnsi="Arial" w:cs="Arial"/>
          <w:color w:val="auto"/>
          <w:sz w:val="21"/>
          <w:szCs w:val="21"/>
        </w:rPr>
        <w:t xml:space="preserve"> or giving</w:t>
      </w:r>
      <w:r w:rsidRPr="00F42CDC">
        <w:rPr>
          <w:rFonts w:ascii="Arial" w:hAnsi="Arial" w:cs="Arial"/>
          <w:color w:val="auto"/>
          <w:sz w:val="21"/>
          <w:szCs w:val="21"/>
        </w:rPr>
        <w:t xml:space="preserve"> </w:t>
      </w:r>
      <w:r w:rsidR="00251A3D" w:rsidRPr="00F42CDC">
        <w:rPr>
          <w:rFonts w:ascii="Arial" w:hAnsi="Arial" w:cs="Arial"/>
          <w:color w:val="auto"/>
          <w:sz w:val="21"/>
          <w:szCs w:val="21"/>
        </w:rPr>
        <w:t xml:space="preserve">a Skater </w:t>
      </w:r>
      <w:r w:rsidRPr="00F42CDC">
        <w:rPr>
          <w:rFonts w:ascii="Arial" w:hAnsi="Arial" w:cs="Arial"/>
          <w:color w:val="auto"/>
          <w:sz w:val="21"/>
          <w:szCs w:val="21"/>
        </w:rPr>
        <w:t>gifts, money, or favors with the intention of developing an inappropriate relationship.</w:t>
      </w:r>
    </w:p>
    <w:p w14:paraId="56C1AF2C" w14:textId="77777777" w:rsidR="00847832" w:rsidRPr="00F42CDC" w:rsidRDefault="00847832" w:rsidP="00847832">
      <w:pPr>
        <w:pStyle w:val="BodyText"/>
        <w:numPr>
          <w:ilvl w:val="0"/>
          <w:numId w:val="7"/>
        </w:numPr>
        <w:spacing w:after="0"/>
        <w:rPr>
          <w:rFonts w:ascii="Arial" w:hAnsi="Arial" w:cs="Arial"/>
          <w:color w:val="auto"/>
          <w:sz w:val="21"/>
          <w:szCs w:val="21"/>
        </w:rPr>
      </w:pPr>
      <w:r w:rsidRPr="00F42CDC">
        <w:rPr>
          <w:rFonts w:ascii="Arial" w:hAnsi="Arial" w:cs="Arial"/>
          <w:color w:val="auto"/>
          <w:sz w:val="21"/>
          <w:szCs w:val="21"/>
        </w:rPr>
        <w:t>Offering rides home outside of agreed-upon team arrangements without a valid reason.</w:t>
      </w:r>
    </w:p>
    <w:p w14:paraId="5F6A1575" w14:textId="0009ECD1" w:rsidR="00847832" w:rsidRPr="00F42CDC" w:rsidRDefault="00847832" w:rsidP="00847832">
      <w:pPr>
        <w:pStyle w:val="BodyText"/>
        <w:numPr>
          <w:ilvl w:val="0"/>
          <w:numId w:val="7"/>
        </w:numPr>
        <w:spacing w:after="0"/>
        <w:rPr>
          <w:rFonts w:ascii="Arial" w:hAnsi="Arial" w:cs="Arial"/>
          <w:color w:val="auto"/>
          <w:sz w:val="21"/>
          <w:szCs w:val="21"/>
        </w:rPr>
      </w:pPr>
      <w:r w:rsidRPr="00F42CDC">
        <w:rPr>
          <w:rFonts w:ascii="Arial" w:hAnsi="Arial" w:cs="Arial"/>
          <w:color w:val="auto"/>
          <w:sz w:val="21"/>
          <w:szCs w:val="21"/>
        </w:rPr>
        <w:t xml:space="preserve">Inviting </w:t>
      </w:r>
      <w:r w:rsidR="00251A3D" w:rsidRPr="00F42CDC">
        <w:rPr>
          <w:rFonts w:ascii="Arial" w:hAnsi="Arial" w:cs="Arial"/>
          <w:color w:val="auto"/>
          <w:sz w:val="21"/>
          <w:szCs w:val="21"/>
        </w:rPr>
        <w:t xml:space="preserve">or having </w:t>
      </w:r>
      <w:r w:rsidRPr="00F42CDC">
        <w:rPr>
          <w:rFonts w:ascii="Arial" w:hAnsi="Arial" w:cs="Arial"/>
          <w:color w:val="auto"/>
          <w:sz w:val="21"/>
          <w:szCs w:val="21"/>
        </w:rPr>
        <w:t>a minor Skater to stay at their home or share a hotel room.</w:t>
      </w:r>
    </w:p>
    <w:p w14:paraId="03C6079E" w14:textId="4C6C173C"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Coaches must maintain clear, professional </w:t>
      </w:r>
      <w:r w:rsidR="00251A3D" w:rsidRPr="00F42CDC">
        <w:rPr>
          <w:rFonts w:ascii="Arial" w:hAnsi="Arial" w:cs="Arial"/>
          <w:color w:val="auto"/>
          <w:sz w:val="21"/>
          <w:szCs w:val="21"/>
        </w:rPr>
        <w:t xml:space="preserve">and appropriate </w:t>
      </w:r>
      <w:r w:rsidRPr="00F42CDC">
        <w:rPr>
          <w:rFonts w:ascii="Arial" w:hAnsi="Arial" w:cs="Arial"/>
          <w:color w:val="auto"/>
          <w:sz w:val="21"/>
          <w:szCs w:val="21"/>
        </w:rPr>
        <w:t>boundaries</w:t>
      </w:r>
      <w:r w:rsidR="00251A3D" w:rsidRPr="00F42CDC">
        <w:rPr>
          <w:rFonts w:ascii="Arial" w:hAnsi="Arial" w:cs="Arial"/>
          <w:color w:val="auto"/>
          <w:sz w:val="21"/>
          <w:szCs w:val="21"/>
        </w:rPr>
        <w:t xml:space="preserve"> with a Skater </w:t>
      </w:r>
      <w:r w:rsidRPr="00F42CDC">
        <w:rPr>
          <w:rFonts w:ascii="Arial" w:hAnsi="Arial" w:cs="Arial"/>
          <w:color w:val="auto"/>
          <w:sz w:val="21"/>
          <w:szCs w:val="21"/>
        </w:rPr>
        <w:t xml:space="preserve">and avoid any behavior that could be seen as </w:t>
      </w:r>
      <w:r w:rsidR="00251A3D" w:rsidRPr="00F42CDC">
        <w:rPr>
          <w:rFonts w:ascii="Arial" w:hAnsi="Arial" w:cs="Arial"/>
          <w:color w:val="auto"/>
          <w:sz w:val="21"/>
          <w:szCs w:val="21"/>
        </w:rPr>
        <w:t xml:space="preserve">boundary-violating behavior, </w:t>
      </w:r>
      <w:r w:rsidRPr="00F42CDC">
        <w:rPr>
          <w:rFonts w:ascii="Arial" w:hAnsi="Arial" w:cs="Arial"/>
          <w:color w:val="auto"/>
          <w:sz w:val="21"/>
          <w:szCs w:val="21"/>
        </w:rPr>
        <w:t>grooming or predatory.</w:t>
      </w:r>
    </w:p>
    <w:p w14:paraId="5F1EF144"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513828E5">
          <v:rect id="_x0000_i1031" alt="" style="width:468pt;height:.05pt;mso-width-percent:0;mso-height-percent:0;mso-width-percent:0;mso-height-percent:0" o:hralign="center" o:hrstd="t" o:hr="t" fillcolor="#a0a0a0" stroked="f"/>
        </w:pict>
      </w:r>
    </w:p>
    <w:p w14:paraId="411AB8BC" w14:textId="77777777"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7: Reporting and Procedures for Addressing Incidents of Harassment and Abuse</w:t>
      </w:r>
    </w:p>
    <w:p w14:paraId="392DE7E1" w14:textId="77777777"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If a Coach witnesses or suspects harassment or abuse, they must report it immediately to the appropriate authorities, including sports governing bodies and law enforcement if it involves sexual abuse of minors. Coaches are also expected to cooperate fully with any investigations.</w:t>
      </w:r>
    </w:p>
    <w:p w14:paraId="31256593" w14:textId="77777777"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Confidentiality is crucial to protect those involved, and any retaliation against individuals who report such incidents is strictly forbidden.</w:t>
      </w:r>
    </w:p>
    <w:p w14:paraId="63D541FD" w14:textId="0A9DD132" w:rsidR="0093651A"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Reports should be made to </w:t>
      </w:r>
      <w:r w:rsidR="00251A3D" w:rsidRPr="007243F8">
        <w:rPr>
          <w:rFonts w:ascii="Arial" w:hAnsi="Arial" w:cs="Arial"/>
          <w:color w:val="808080" w:themeColor="background1" w:themeShade="80"/>
          <w:sz w:val="21"/>
          <w:szCs w:val="21"/>
        </w:rPr>
        <w:t>[name</w:t>
      </w:r>
      <w:r w:rsidR="00A07D7D" w:rsidRPr="007243F8">
        <w:rPr>
          <w:rFonts w:ascii="Arial" w:hAnsi="Arial" w:cs="Arial"/>
          <w:color w:val="808080" w:themeColor="background1" w:themeShade="80"/>
          <w:sz w:val="21"/>
          <w:szCs w:val="21"/>
        </w:rPr>
        <w:t>s</w:t>
      </w:r>
      <w:r w:rsidR="00251A3D" w:rsidRPr="007243F8">
        <w:rPr>
          <w:rFonts w:ascii="Arial" w:hAnsi="Arial" w:cs="Arial"/>
          <w:color w:val="808080" w:themeColor="background1" w:themeShade="80"/>
          <w:sz w:val="21"/>
          <w:szCs w:val="21"/>
        </w:rPr>
        <w:t xml:space="preserve"> of Federat</w:t>
      </w:r>
      <w:r w:rsidR="00F42CDC" w:rsidRPr="007243F8">
        <w:rPr>
          <w:rFonts w:ascii="Arial" w:hAnsi="Arial" w:cs="Arial"/>
          <w:color w:val="808080" w:themeColor="background1" w:themeShade="80"/>
          <w:sz w:val="21"/>
          <w:szCs w:val="21"/>
        </w:rPr>
        <w:t>i</w:t>
      </w:r>
      <w:r w:rsidR="00251A3D" w:rsidRPr="007243F8">
        <w:rPr>
          <w:rFonts w:ascii="Arial" w:hAnsi="Arial" w:cs="Arial"/>
          <w:color w:val="808080" w:themeColor="background1" w:themeShade="80"/>
          <w:sz w:val="21"/>
          <w:szCs w:val="21"/>
        </w:rPr>
        <w:t>on</w:t>
      </w:r>
      <w:r w:rsidR="00A07D7D" w:rsidRPr="007243F8">
        <w:rPr>
          <w:rFonts w:ascii="Arial" w:hAnsi="Arial" w:cs="Arial"/>
          <w:color w:val="808080" w:themeColor="background1" w:themeShade="80"/>
          <w:sz w:val="21"/>
          <w:szCs w:val="21"/>
        </w:rPr>
        <w:t xml:space="preserve"> and person in Federation designated to receive reports]</w:t>
      </w:r>
      <w:r w:rsidR="00F42CDC">
        <w:rPr>
          <w:rFonts w:ascii="Arial" w:hAnsi="Arial" w:cs="Arial"/>
          <w:color w:val="808080" w:themeColor="background1" w:themeShade="80"/>
          <w:sz w:val="21"/>
          <w:szCs w:val="21"/>
        </w:rPr>
        <w:t>.</w:t>
      </w:r>
      <w:r w:rsidRPr="00F42CDC">
        <w:rPr>
          <w:rFonts w:ascii="Arial" w:hAnsi="Arial" w:cs="Arial"/>
          <w:color w:val="auto"/>
          <w:sz w:val="21"/>
          <w:szCs w:val="21"/>
        </w:rPr>
        <w:t xml:space="preserve"> </w:t>
      </w:r>
    </w:p>
    <w:p w14:paraId="7D6F28D1" w14:textId="77777777" w:rsidR="008B4FDA" w:rsidRDefault="008B4FDA" w:rsidP="00847832">
      <w:pPr>
        <w:pStyle w:val="BodyText"/>
        <w:spacing w:after="0"/>
        <w:rPr>
          <w:rFonts w:ascii="Arial" w:hAnsi="Arial" w:cs="Arial"/>
          <w:color w:val="auto"/>
          <w:sz w:val="21"/>
          <w:szCs w:val="21"/>
        </w:rPr>
      </w:pPr>
    </w:p>
    <w:p w14:paraId="5B0E83E2" w14:textId="64BEE5BD" w:rsidR="0093651A" w:rsidRDefault="008B4FDA" w:rsidP="00847832">
      <w:pPr>
        <w:pStyle w:val="BodyText"/>
        <w:spacing w:after="0"/>
        <w:rPr>
          <w:rFonts w:ascii="Arial" w:hAnsi="Arial" w:cs="Arial"/>
          <w:color w:val="auto"/>
          <w:sz w:val="21"/>
          <w:szCs w:val="21"/>
        </w:rPr>
      </w:pPr>
      <w:r w:rsidRPr="008B4FDA">
        <w:rPr>
          <w:rFonts w:ascii="Arial" w:hAnsi="Arial" w:cs="Arial"/>
          <w:color w:val="auto"/>
          <w:sz w:val="21"/>
          <w:szCs w:val="21"/>
        </w:rPr>
        <w:t>When a case of misconduct is reported</w:t>
      </w:r>
      <w:r>
        <w:rPr>
          <w:rFonts w:ascii="Arial" w:hAnsi="Arial" w:cs="Arial"/>
          <w:color w:val="auto"/>
          <w:sz w:val="21"/>
          <w:szCs w:val="21"/>
        </w:rPr>
        <w:t xml:space="preserve"> it shall</w:t>
      </w:r>
      <w:r w:rsidRPr="008B4FDA">
        <w:rPr>
          <w:rFonts w:ascii="Arial" w:hAnsi="Arial" w:cs="Arial"/>
          <w:color w:val="auto"/>
          <w:sz w:val="21"/>
          <w:szCs w:val="21"/>
        </w:rPr>
        <w:t xml:space="preserve"> not the responsibility of the coach (or the individual receiving the report) to investigate the validity of the claim. Their primary duty is to ensure the immediate safety and well-being of the athlete. The appropriate authorities, such as safeguarding officers, governing bodies, or law enforcement, will handle the investigation. Coaches must focus on supporting the athlete and following the reporting procedures outlined by their federation, ensuring that the report reaches the designated officials without delay.</w:t>
      </w:r>
    </w:p>
    <w:p w14:paraId="49B4B82E" w14:textId="77777777" w:rsidR="0006302F" w:rsidRPr="00F42CDC" w:rsidRDefault="0006302F" w:rsidP="00847832">
      <w:pPr>
        <w:pStyle w:val="BodyText"/>
        <w:spacing w:after="0"/>
        <w:rPr>
          <w:rFonts w:ascii="Arial" w:hAnsi="Arial" w:cs="Arial"/>
          <w:color w:val="auto"/>
          <w:sz w:val="21"/>
          <w:szCs w:val="21"/>
        </w:rPr>
      </w:pPr>
    </w:p>
    <w:p w14:paraId="0999E175" w14:textId="45B12C5D" w:rsidR="00A07D7D"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For incidents </w:t>
      </w:r>
      <w:r w:rsidR="00251A3D" w:rsidRPr="00F42CDC">
        <w:rPr>
          <w:rFonts w:ascii="Arial" w:hAnsi="Arial" w:cs="Arial"/>
          <w:color w:val="auto"/>
          <w:sz w:val="21"/>
          <w:szCs w:val="21"/>
        </w:rPr>
        <w:t xml:space="preserve">which occur </w:t>
      </w:r>
      <w:r w:rsidRPr="00F42CDC">
        <w:rPr>
          <w:rFonts w:ascii="Arial" w:hAnsi="Arial" w:cs="Arial"/>
          <w:color w:val="auto"/>
          <w:sz w:val="21"/>
          <w:szCs w:val="21"/>
        </w:rPr>
        <w:t>during an ISU Event</w:t>
      </w:r>
      <w:r w:rsidR="00251A3D" w:rsidRPr="00F42CDC">
        <w:rPr>
          <w:rFonts w:ascii="Arial" w:hAnsi="Arial" w:cs="Arial"/>
          <w:color w:val="auto"/>
          <w:sz w:val="21"/>
          <w:szCs w:val="21"/>
        </w:rPr>
        <w:t xml:space="preserve"> </w:t>
      </w:r>
      <w:r w:rsidR="00A07D7D" w:rsidRPr="00F42CDC">
        <w:rPr>
          <w:rFonts w:ascii="Arial" w:hAnsi="Arial" w:cs="Arial"/>
          <w:color w:val="auto"/>
          <w:sz w:val="21"/>
          <w:szCs w:val="21"/>
        </w:rPr>
        <w:t>or activity</w:t>
      </w:r>
      <w:r w:rsidRPr="00F42CDC">
        <w:rPr>
          <w:rFonts w:ascii="Arial" w:hAnsi="Arial" w:cs="Arial"/>
          <w:color w:val="auto"/>
          <w:sz w:val="21"/>
          <w:szCs w:val="21"/>
        </w:rPr>
        <w:t xml:space="preserve"> involving a Skater, </w:t>
      </w:r>
      <w:r w:rsidR="00251A3D" w:rsidRPr="00F42CDC">
        <w:rPr>
          <w:rFonts w:ascii="Arial" w:hAnsi="Arial" w:cs="Arial"/>
          <w:color w:val="auto"/>
          <w:sz w:val="21"/>
          <w:szCs w:val="21"/>
        </w:rPr>
        <w:t xml:space="preserve">the </w:t>
      </w:r>
      <w:r w:rsidRPr="00F42CDC">
        <w:rPr>
          <w:rFonts w:ascii="Arial" w:hAnsi="Arial" w:cs="Arial"/>
          <w:color w:val="auto"/>
          <w:sz w:val="21"/>
          <w:szCs w:val="21"/>
        </w:rPr>
        <w:t xml:space="preserve">reports should </w:t>
      </w:r>
      <w:r w:rsidR="00251A3D" w:rsidRPr="00F42CDC">
        <w:rPr>
          <w:rFonts w:ascii="Arial" w:hAnsi="Arial" w:cs="Arial"/>
          <w:color w:val="auto"/>
          <w:sz w:val="21"/>
          <w:szCs w:val="21"/>
        </w:rPr>
        <w:t xml:space="preserve">also </w:t>
      </w:r>
      <w:r w:rsidRPr="00F42CDC">
        <w:rPr>
          <w:rFonts w:ascii="Arial" w:hAnsi="Arial" w:cs="Arial"/>
          <w:color w:val="auto"/>
          <w:sz w:val="21"/>
          <w:szCs w:val="21"/>
        </w:rPr>
        <w:t>be referred to the ISU Safeguarding Officer</w:t>
      </w:r>
      <w:r w:rsidR="002D4370">
        <w:rPr>
          <w:rFonts w:ascii="Arial" w:hAnsi="Arial" w:cs="Arial"/>
          <w:color w:val="auto"/>
          <w:sz w:val="21"/>
          <w:szCs w:val="21"/>
        </w:rPr>
        <w:t xml:space="preserve"> (safeguarding</w:t>
      </w:r>
      <w:r w:rsidR="000A5CE1">
        <w:rPr>
          <w:rFonts w:ascii="Arial" w:hAnsi="Arial" w:cs="Arial"/>
          <w:color w:val="auto"/>
          <w:sz w:val="21"/>
          <w:szCs w:val="21"/>
        </w:rPr>
        <w:t>@isu.ch)</w:t>
      </w:r>
      <w:r w:rsidR="00251A3D" w:rsidRPr="00F42CDC">
        <w:rPr>
          <w:rFonts w:ascii="Arial" w:hAnsi="Arial" w:cs="Arial"/>
          <w:color w:val="auto"/>
          <w:sz w:val="21"/>
          <w:szCs w:val="21"/>
        </w:rPr>
        <w:t xml:space="preserve"> or </w:t>
      </w:r>
      <w:r w:rsidR="0093651A" w:rsidRPr="00F42CDC">
        <w:rPr>
          <w:rFonts w:ascii="Arial" w:hAnsi="Arial" w:cs="Arial"/>
          <w:color w:val="auto"/>
          <w:sz w:val="21"/>
          <w:szCs w:val="21"/>
        </w:rPr>
        <w:t xml:space="preserve">to </w:t>
      </w:r>
      <w:r w:rsidR="00251A3D" w:rsidRPr="00F42CDC">
        <w:rPr>
          <w:rFonts w:ascii="Arial" w:hAnsi="Arial" w:cs="Arial"/>
          <w:color w:val="auto"/>
          <w:sz w:val="21"/>
          <w:szCs w:val="21"/>
        </w:rPr>
        <w:t xml:space="preserve">any of the other individuals listed in </w:t>
      </w:r>
      <w:r w:rsidR="00A07D7D" w:rsidRPr="00F42CDC">
        <w:rPr>
          <w:rFonts w:ascii="Arial" w:hAnsi="Arial" w:cs="Arial"/>
          <w:color w:val="auto"/>
          <w:sz w:val="21"/>
          <w:szCs w:val="21"/>
        </w:rPr>
        <w:t>the ISU Code of Ethics, Article 7.2</w:t>
      </w:r>
      <w:r w:rsidRPr="00F42CDC">
        <w:rPr>
          <w:rFonts w:ascii="Arial" w:hAnsi="Arial" w:cs="Arial"/>
          <w:color w:val="auto"/>
          <w:sz w:val="21"/>
          <w:szCs w:val="21"/>
        </w:rPr>
        <w:t>. For more details</w:t>
      </w:r>
      <w:r w:rsidR="00A07D7D" w:rsidRPr="00F42CDC">
        <w:rPr>
          <w:rFonts w:ascii="Arial" w:hAnsi="Arial" w:cs="Arial"/>
          <w:color w:val="auto"/>
          <w:sz w:val="21"/>
          <w:szCs w:val="21"/>
        </w:rPr>
        <w:t xml:space="preserve"> regarding how to report an incident that occurs at an ISU </w:t>
      </w:r>
      <w:r w:rsidR="0006302F">
        <w:rPr>
          <w:rFonts w:ascii="Arial" w:hAnsi="Arial" w:cs="Arial"/>
          <w:color w:val="auto"/>
          <w:sz w:val="21"/>
          <w:szCs w:val="21"/>
        </w:rPr>
        <w:t xml:space="preserve">Event or activity, </w:t>
      </w:r>
      <w:r w:rsidR="0006302F" w:rsidRPr="00F42CDC">
        <w:rPr>
          <w:rFonts w:ascii="Arial" w:hAnsi="Arial" w:cs="Arial"/>
          <w:color w:val="auto"/>
          <w:sz w:val="21"/>
          <w:szCs w:val="21"/>
        </w:rPr>
        <w:t>please refer to Article 7.2 of the ISU Code of Ethics.</w:t>
      </w:r>
    </w:p>
    <w:p w14:paraId="3137A4A5"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7285A744">
          <v:rect id="_x0000_i1032" alt="" style="width:468pt;height:.05pt;mso-width-percent:0;mso-height-percent:0;mso-width-percent:0;mso-height-percent:0" o:hralign="center" o:hrstd="t" o:hr="t" fillcolor="#a0a0a0" stroked="f"/>
        </w:pict>
      </w:r>
    </w:p>
    <w:p w14:paraId="3EB41C3F" w14:textId="12EFCBAE"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 xml:space="preserve">ARTICLE </w:t>
      </w:r>
      <w:r w:rsidR="00655D54">
        <w:rPr>
          <w:rFonts w:ascii="Arial" w:hAnsi="Arial" w:cs="Arial"/>
          <w:b/>
          <w:bCs/>
          <w:color w:val="auto"/>
          <w:sz w:val="21"/>
          <w:szCs w:val="21"/>
        </w:rPr>
        <w:t>8</w:t>
      </w:r>
      <w:r w:rsidRPr="00F42CDC">
        <w:rPr>
          <w:rFonts w:ascii="Arial" w:hAnsi="Arial" w:cs="Arial"/>
          <w:b/>
          <w:bCs/>
          <w:color w:val="auto"/>
          <w:sz w:val="21"/>
          <w:szCs w:val="21"/>
        </w:rPr>
        <w:t>: Doping</w:t>
      </w:r>
    </w:p>
    <w:p w14:paraId="1EAC6040" w14:textId="462B018D"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Coaches must never encourage, allow, or assist Skaters in using banned substances or methods. It</w:t>
      </w:r>
      <w:r w:rsidR="00A07D7D" w:rsidRPr="00F42CDC">
        <w:rPr>
          <w:rFonts w:ascii="Arial" w:hAnsi="Arial" w:cs="Arial"/>
          <w:color w:val="auto"/>
          <w:sz w:val="21"/>
          <w:szCs w:val="21"/>
        </w:rPr>
        <w:t xml:space="preserve"> i</w:t>
      </w:r>
      <w:r w:rsidRPr="00F42CDC">
        <w:rPr>
          <w:rFonts w:ascii="Arial" w:hAnsi="Arial" w:cs="Arial"/>
          <w:color w:val="auto"/>
          <w:sz w:val="21"/>
          <w:szCs w:val="21"/>
        </w:rPr>
        <w:t xml:space="preserve">s the Coach’s responsibility to educate Skaters </w:t>
      </w:r>
      <w:r w:rsidR="00A07D7D" w:rsidRPr="00F42CDC">
        <w:rPr>
          <w:rFonts w:ascii="Arial" w:hAnsi="Arial" w:cs="Arial"/>
          <w:color w:val="auto"/>
          <w:sz w:val="21"/>
          <w:szCs w:val="21"/>
        </w:rPr>
        <w:t xml:space="preserve">and any persons the Coach makes part of the Skater’s Athlete Support Personnel </w:t>
      </w:r>
      <w:r w:rsidRPr="00F42CDC">
        <w:rPr>
          <w:rFonts w:ascii="Arial" w:hAnsi="Arial" w:cs="Arial"/>
          <w:color w:val="auto"/>
          <w:sz w:val="21"/>
          <w:szCs w:val="21"/>
        </w:rPr>
        <w:t>about the dangers and illegality of doping and to follow all Anti-Doping rules and regulations.</w:t>
      </w:r>
    </w:p>
    <w:p w14:paraId="55F5360A"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0C6EBFE3">
          <v:rect id="_x0000_i1033" alt="" style="width:468pt;height:.05pt;mso-width-percent:0;mso-height-percent:0;mso-width-percent:0;mso-height-percent:0" o:hralign="center" o:hrstd="t" o:hr="t" fillcolor="#a0a0a0" stroked="f"/>
        </w:pict>
      </w:r>
    </w:p>
    <w:p w14:paraId="3B26FFB7" w14:textId="24B54C79"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 xml:space="preserve">ARTICLE </w:t>
      </w:r>
      <w:r w:rsidR="00655D54">
        <w:rPr>
          <w:rFonts w:ascii="Arial" w:hAnsi="Arial" w:cs="Arial"/>
          <w:b/>
          <w:bCs/>
          <w:color w:val="auto"/>
          <w:sz w:val="21"/>
          <w:szCs w:val="21"/>
        </w:rPr>
        <w:t>9</w:t>
      </w:r>
      <w:r w:rsidRPr="00F42CDC">
        <w:rPr>
          <w:rFonts w:ascii="Arial" w:hAnsi="Arial" w:cs="Arial"/>
          <w:b/>
          <w:bCs/>
          <w:color w:val="auto"/>
          <w:sz w:val="21"/>
          <w:szCs w:val="21"/>
        </w:rPr>
        <w:t>: Retaliation for Reporting</w:t>
      </w:r>
    </w:p>
    <w:p w14:paraId="622CE067" w14:textId="11F5212B"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Coaches must not engage in any actions that discourage or retaliate against individuals who report misconduct, such as harassment, abuse, or any violations of this Code</w:t>
      </w:r>
      <w:r w:rsidR="00A07D7D" w:rsidRPr="00F42CDC">
        <w:rPr>
          <w:rFonts w:ascii="Arial" w:hAnsi="Arial" w:cs="Arial"/>
          <w:color w:val="auto"/>
          <w:sz w:val="21"/>
          <w:szCs w:val="21"/>
        </w:rPr>
        <w:t xml:space="preserve"> of Conduct</w:t>
      </w:r>
      <w:r w:rsidRPr="00F42CDC">
        <w:rPr>
          <w:rFonts w:ascii="Arial" w:hAnsi="Arial" w:cs="Arial"/>
          <w:color w:val="auto"/>
          <w:sz w:val="21"/>
          <w:szCs w:val="21"/>
        </w:rPr>
        <w:t>. Any such behavior will lead to disciplinary action.</w:t>
      </w:r>
    </w:p>
    <w:p w14:paraId="6EA9AFD9" w14:textId="77777777" w:rsidR="00847832" w:rsidRPr="00F42CDC" w:rsidRDefault="00000000" w:rsidP="00847832">
      <w:pPr>
        <w:pStyle w:val="BodyText"/>
        <w:rPr>
          <w:rFonts w:ascii="Arial" w:hAnsi="Arial" w:cs="Arial"/>
          <w:color w:val="auto"/>
          <w:sz w:val="21"/>
          <w:szCs w:val="21"/>
        </w:rPr>
      </w:pPr>
      <w:bookmarkStart w:id="2" w:name="_Hlk180160860"/>
      <w:r>
        <w:rPr>
          <w:rFonts w:ascii="Arial" w:hAnsi="Arial" w:cs="Arial"/>
          <w:noProof/>
          <w:color w:val="auto"/>
          <w:sz w:val="21"/>
          <w:szCs w:val="21"/>
        </w:rPr>
        <w:pict w14:anchorId="0FC41566">
          <v:rect id="_x0000_i1034" alt="" style="width:468pt;height:.05pt;mso-width-percent:0;mso-height-percent:0;mso-width-percent:0;mso-height-percent:0" o:hralign="center" o:hrstd="t" o:hr="t" fillcolor="#a0a0a0" stroked="f"/>
        </w:pict>
      </w:r>
    </w:p>
    <w:p w14:paraId="7ECC0F44" w14:textId="6C99707F"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ARTICLE 1</w:t>
      </w:r>
      <w:r w:rsidR="00655D54">
        <w:rPr>
          <w:rFonts w:ascii="Arial" w:hAnsi="Arial" w:cs="Arial"/>
          <w:b/>
          <w:bCs/>
          <w:color w:val="auto"/>
          <w:sz w:val="21"/>
          <w:szCs w:val="21"/>
        </w:rPr>
        <w:t>0</w:t>
      </w:r>
      <w:r w:rsidRPr="00F42CDC">
        <w:rPr>
          <w:rFonts w:ascii="Arial" w:hAnsi="Arial" w:cs="Arial"/>
          <w:b/>
          <w:bCs/>
          <w:color w:val="auto"/>
          <w:sz w:val="21"/>
          <w:szCs w:val="21"/>
        </w:rPr>
        <w:t>: Sanctions</w:t>
      </w:r>
    </w:p>
    <w:p w14:paraId="75729238" w14:textId="52F550D9"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 xml:space="preserve">If a Coach violates this Code of Conduct, they may face disciplinary actions, such as suspension, termination, or other penalties deemed appropriate by </w:t>
      </w:r>
      <w:r w:rsidR="005759FB" w:rsidRPr="007243F8">
        <w:rPr>
          <w:rFonts w:ascii="Arial" w:hAnsi="Arial" w:cs="Arial"/>
          <w:color w:val="808080" w:themeColor="background1" w:themeShade="80"/>
          <w:sz w:val="21"/>
          <w:szCs w:val="21"/>
        </w:rPr>
        <w:t>[name of federation]</w:t>
      </w:r>
      <w:r w:rsidR="00197125">
        <w:rPr>
          <w:rFonts w:ascii="Arial" w:hAnsi="Arial" w:cs="Arial"/>
          <w:color w:val="auto"/>
          <w:sz w:val="21"/>
          <w:szCs w:val="21"/>
        </w:rPr>
        <w:t>.</w:t>
      </w:r>
      <w:r w:rsidRPr="00F42CDC">
        <w:rPr>
          <w:rFonts w:ascii="Arial" w:hAnsi="Arial" w:cs="Arial"/>
          <w:color w:val="auto"/>
          <w:sz w:val="21"/>
          <w:szCs w:val="21"/>
        </w:rPr>
        <w:t xml:space="preserve"> The seriousness of the sanction will depend on how severe the violation is and how it affects </w:t>
      </w:r>
      <w:r w:rsidR="005759FB" w:rsidRPr="00F42CDC">
        <w:rPr>
          <w:rFonts w:ascii="Arial" w:hAnsi="Arial" w:cs="Arial"/>
          <w:color w:val="auto"/>
          <w:sz w:val="21"/>
          <w:szCs w:val="21"/>
        </w:rPr>
        <w:t xml:space="preserve">the </w:t>
      </w:r>
      <w:r w:rsidRPr="00F42CDC">
        <w:rPr>
          <w:rFonts w:ascii="Arial" w:hAnsi="Arial" w:cs="Arial"/>
          <w:color w:val="auto"/>
          <w:sz w:val="21"/>
          <w:szCs w:val="21"/>
        </w:rPr>
        <w:t>Skater</w:t>
      </w:r>
      <w:r w:rsidR="005759FB" w:rsidRPr="00F42CDC">
        <w:rPr>
          <w:rFonts w:ascii="Arial" w:hAnsi="Arial" w:cs="Arial"/>
          <w:color w:val="auto"/>
          <w:sz w:val="21"/>
          <w:szCs w:val="21"/>
        </w:rPr>
        <w:t>(</w:t>
      </w:r>
      <w:r w:rsidRPr="00F42CDC">
        <w:rPr>
          <w:rFonts w:ascii="Arial" w:hAnsi="Arial" w:cs="Arial"/>
          <w:color w:val="auto"/>
          <w:sz w:val="21"/>
          <w:szCs w:val="21"/>
        </w:rPr>
        <w:t>s</w:t>
      </w:r>
      <w:r w:rsidR="005759FB" w:rsidRPr="00F42CDC">
        <w:rPr>
          <w:rFonts w:ascii="Arial" w:hAnsi="Arial" w:cs="Arial"/>
          <w:color w:val="auto"/>
          <w:sz w:val="21"/>
          <w:szCs w:val="21"/>
        </w:rPr>
        <w:t>)</w:t>
      </w:r>
      <w:r w:rsidRPr="00F42CDC">
        <w:rPr>
          <w:rFonts w:ascii="Arial" w:hAnsi="Arial" w:cs="Arial"/>
          <w:color w:val="auto"/>
          <w:sz w:val="21"/>
          <w:szCs w:val="21"/>
        </w:rPr>
        <w:t xml:space="preserve"> and the sport.</w:t>
      </w:r>
    </w:p>
    <w:p w14:paraId="47606B8C" w14:textId="77777777" w:rsidR="00847832" w:rsidRPr="00F42CDC" w:rsidRDefault="00000000" w:rsidP="00847832">
      <w:pPr>
        <w:pStyle w:val="BodyText"/>
        <w:rPr>
          <w:rFonts w:ascii="Arial" w:hAnsi="Arial" w:cs="Arial"/>
          <w:color w:val="auto"/>
          <w:sz w:val="21"/>
          <w:szCs w:val="21"/>
        </w:rPr>
      </w:pPr>
      <w:r>
        <w:rPr>
          <w:rFonts w:ascii="Arial" w:hAnsi="Arial" w:cs="Arial"/>
          <w:noProof/>
          <w:color w:val="auto"/>
          <w:sz w:val="21"/>
          <w:szCs w:val="21"/>
        </w:rPr>
        <w:pict w14:anchorId="7075AACA">
          <v:rect id="_x0000_i1035" alt="" style="width:468pt;height:.05pt;mso-width-percent:0;mso-height-percent:0;mso-width-percent:0;mso-height-percent:0" o:hralign="center" o:hrstd="t" o:hr="t" fillcolor="#a0a0a0" stroked="f"/>
        </w:pict>
      </w:r>
      <w:bookmarkEnd w:id="2"/>
    </w:p>
    <w:p w14:paraId="590AC7C7" w14:textId="4B577EAE" w:rsidR="00847832" w:rsidRPr="00F42CDC" w:rsidRDefault="00847832" w:rsidP="00847832">
      <w:pPr>
        <w:pStyle w:val="BodyText"/>
        <w:spacing w:after="0"/>
        <w:rPr>
          <w:rFonts w:ascii="Arial" w:hAnsi="Arial" w:cs="Arial"/>
          <w:b/>
          <w:bCs/>
          <w:color w:val="auto"/>
          <w:sz w:val="21"/>
          <w:szCs w:val="21"/>
        </w:rPr>
      </w:pPr>
      <w:r w:rsidRPr="00F42CDC">
        <w:rPr>
          <w:rFonts w:ascii="Arial" w:hAnsi="Arial" w:cs="Arial"/>
          <w:b/>
          <w:bCs/>
          <w:color w:val="auto"/>
          <w:sz w:val="21"/>
          <w:szCs w:val="21"/>
        </w:rPr>
        <w:t xml:space="preserve">ARTICLE </w:t>
      </w:r>
      <w:r w:rsidR="00655D54">
        <w:rPr>
          <w:rFonts w:ascii="Arial" w:hAnsi="Arial" w:cs="Arial"/>
          <w:b/>
          <w:bCs/>
          <w:color w:val="auto"/>
          <w:sz w:val="21"/>
          <w:szCs w:val="21"/>
        </w:rPr>
        <w:t>11</w:t>
      </w:r>
      <w:r w:rsidRPr="00F42CDC">
        <w:rPr>
          <w:rFonts w:ascii="Arial" w:hAnsi="Arial" w:cs="Arial"/>
          <w:b/>
          <w:bCs/>
          <w:color w:val="auto"/>
          <w:sz w:val="21"/>
          <w:szCs w:val="21"/>
        </w:rPr>
        <w:t>: Conflicts in Rules</w:t>
      </w:r>
    </w:p>
    <w:p w14:paraId="0D9F090B" w14:textId="77777777" w:rsidR="00847832" w:rsidRPr="00F42CDC" w:rsidRDefault="00847832" w:rsidP="00847832">
      <w:pPr>
        <w:pStyle w:val="BodyText"/>
        <w:spacing w:after="0"/>
        <w:rPr>
          <w:rFonts w:ascii="Arial" w:hAnsi="Arial" w:cs="Arial"/>
          <w:color w:val="auto"/>
          <w:sz w:val="21"/>
          <w:szCs w:val="21"/>
        </w:rPr>
      </w:pPr>
      <w:r w:rsidRPr="00F42CDC">
        <w:rPr>
          <w:rFonts w:ascii="Arial" w:hAnsi="Arial" w:cs="Arial"/>
          <w:color w:val="auto"/>
          <w:sz w:val="21"/>
          <w:szCs w:val="21"/>
        </w:rPr>
        <w:t>If there is a conflict between this Code of Conduct and other rules or regulations, the rule that best protects the Skater’s welfare, the integrity of the sport, and legal compliance will take precedence.</w:t>
      </w:r>
    </w:p>
    <w:p w14:paraId="642B78D6" w14:textId="77777777" w:rsidR="002810B5" w:rsidRPr="00F42CDC" w:rsidRDefault="002810B5" w:rsidP="002810B5">
      <w:pPr>
        <w:pStyle w:val="BodyText"/>
        <w:spacing w:after="0"/>
        <w:rPr>
          <w:rFonts w:ascii="Arial" w:hAnsi="Arial" w:cs="Arial"/>
          <w:color w:val="auto"/>
          <w:sz w:val="21"/>
          <w:szCs w:val="21"/>
        </w:rPr>
      </w:pPr>
    </w:p>
    <w:p w14:paraId="3C7BCD1B" w14:textId="77777777" w:rsidR="002810B5" w:rsidRDefault="00000000" w:rsidP="002810B5">
      <w:pPr>
        <w:pStyle w:val="BodyText"/>
        <w:spacing w:after="0"/>
        <w:rPr>
          <w:rFonts w:ascii="Arial" w:hAnsi="Arial" w:cs="Arial"/>
          <w:noProof/>
          <w:color w:val="auto"/>
          <w:sz w:val="21"/>
          <w:szCs w:val="21"/>
        </w:rPr>
      </w:pPr>
      <w:r>
        <w:rPr>
          <w:rFonts w:ascii="Arial" w:hAnsi="Arial" w:cs="Arial"/>
          <w:noProof/>
          <w:color w:val="auto"/>
          <w:sz w:val="21"/>
          <w:szCs w:val="21"/>
        </w:rPr>
        <w:pict w14:anchorId="54F597BE">
          <v:rect id="_x0000_i1036" alt="" style="width:468pt;height:.05pt;mso-width-percent:0;mso-height-percent:0;mso-width-percent:0;mso-height-percent:0" o:hralign="center" o:hrstd="t" o:hr="t" fillcolor="#a0a0a0" stroked="f"/>
        </w:pict>
      </w:r>
    </w:p>
    <w:p w14:paraId="03F2EA8D" w14:textId="77777777" w:rsidR="00655D54" w:rsidRDefault="00655D54" w:rsidP="002810B5">
      <w:pPr>
        <w:pStyle w:val="BodyText"/>
        <w:spacing w:after="0"/>
        <w:rPr>
          <w:rFonts w:ascii="Arial" w:hAnsi="Arial" w:cs="Arial"/>
          <w:noProof/>
          <w:color w:val="auto"/>
          <w:sz w:val="21"/>
          <w:szCs w:val="21"/>
        </w:rPr>
      </w:pPr>
    </w:p>
    <w:p w14:paraId="554301DC" w14:textId="77777777" w:rsidR="00F712A9" w:rsidRPr="0006302F" w:rsidRDefault="00F712A9" w:rsidP="00F712A9">
      <w:pPr>
        <w:pStyle w:val="BodyText"/>
        <w:rPr>
          <w:rFonts w:ascii="Arial" w:hAnsi="Arial" w:cs="Arial"/>
          <w:b/>
          <w:bCs/>
          <w:noProof/>
          <w:color w:val="auto"/>
          <w:sz w:val="21"/>
          <w:szCs w:val="21"/>
        </w:rPr>
      </w:pPr>
      <w:r w:rsidRPr="0006302F">
        <w:rPr>
          <w:rFonts w:ascii="Arial" w:hAnsi="Arial" w:cs="Arial"/>
          <w:b/>
          <w:bCs/>
          <w:noProof/>
          <w:color w:val="auto"/>
          <w:sz w:val="21"/>
          <w:szCs w:val="21"/>
        </w:rPr>
        <w:t>Article 12: Enforcement and Arbitration</w:t>
      </w:r>
    </w:p>
    <w:p w14:paraId="6F2DF77C" w14:textId="41B10FD0" w:rsidR="00F712A9" w:rsidRPr="00F712A9" w:rsidRDefault="00F712A9" w:rsidP="00F712A9">
      <w:pPr>
        <w:pStyle w:val="BodyText"/>
        <w:rPr>
          <w:rFonts w:ascii="Arial" w:hAnsi="Arial" w:cs="Arial"/>
          <w:noProof/>
          <w:color w:val="auto"/>
          <w:sz w:val="21"/>
          <w:szCs w:val="21"/>
        </w:rPr>
      </w:pPr>
      <w:r w:rsidRPr="00F712A9">
        <w:rPr>
          <w:rFonts w:ascii="Arial" w:hAnsi="Arial" w:cs="Arial"/>
          <w:noProof/>
          <w:color w:val="auto"/>
          <w:sz w:val="21"/>
          <w:szCs w:val="21"/>
        </w:rPr>
        <w:t>To ensure that violations of this Code are handled fairly and consistently, an independent ethics panel or a similar body should be established. This panel will be responsible for reviewing reported cases of misconduct, harassment, and abuse, and for determining appropriate sanctions based on the severity of the violations.</w:t>
      </w:r>
    </w:p>
    <w:p w14:paraId="0EBD9F5D" w14:textId="517C36EC" w:rsidR="00655D54" w:rsidRDefault="00F712A9" w:rsidP="00F712A9">
      <w:pPr>
        <w:pStyle w:val="BodyText"/>
        <w:spacing w:after="0"/>
        <w:rPr>
          <w:rFonts w:ascii="Arial" w:hAnsi="Arial" w:cs="Arial"/>
          <w:noProof/>
          <w:color w:val="auto"/>
          <w:sz w:val="21"/>
          <w:szCs w:val="21"/>
        </w:rPr>
      </w:pPr>
      <w:r w:rsidRPr="00F712A9">
        <w:rPr>
          <w:rFonts w:ascii="Arial" w:hAnsi="Arial" w:cs="Arial"/>
          <w:noProof/>
          <w:color w:val="auto"/>
          <w:sz w:val="21"/>
          <w:szCs w:val="21"/>
        </w:rPr>
        <w:t>The panel will also ensure that all reports and cases are handled impartially, maintaining confidentiality and protecting the well-being of all individuals involved. This system aims to uphold the integrity of the sport and the safety of the athletes.</w:t>
      </w:r>
    </w:p>
    <w:p w14:paraId="551D7A70" w14:textId="77777777" w:rsidR="009A5A63" w:rsidRDefault="009A5A63" w:rsidP="00F712A9">
      <w:pPr>
        <w:pStyle w:val="BodyText"/>
        <w:spacing w:after="0"/>
        <w:rPr>
          <w:rFonts w:ascii="Arial" w:hAnsi="Arial" w:cs="Arial"/>
          <w:noProof/>
          <w:color w:val="auto"/>
          <w:sz w:val="21"/>
          <w:szCs w:val="21"/>
        </w:rPr>
      </w:pPr>
    </w:p>
    <w:p w14:paraId="30610523" w14:textId="77777777" w:rsidR="009A5A63" w:rsidRPr="009A5A63" w:rsidRDefault="009A5A63" w:rsidP="009A5A63">
      <w:pPr>
        <w:pStyle w:val="BodyText"/>
        <w:rPr>
          <w:rFonts w:ascii="Arial" w:hAnsi="Arial" w:cs="Arial"/>
          <w:noProof/>
          <w:color w:val="auto"/>
          <w:sz w:val="21"/>
          <w:szCs w:val="21"/>
        </w:rPr>
      </w:pPr>
      <w:r w:rsidRPr="009A5A63">
        <w:rPr>
          <w:rFonts w:ascii="Arial" w:hAnsi="Arial" w:cs="Arial"/>
          <w:noProof/>
          <w:color w:val="auto"/>
          <w:sz w:val="21"/>
          <w:szCs w:val="21"/>
        </w:rPr>
        <w:t>________________________________________</w:t>
      </w:r>
    </w:p>
    <w:p w14:paraId="63C61B72" w14:textId="77777777" w:rsidR="00D2391A" w:rsidRDefault="00D2391A" w:rsidP="00A10148">
      <w:pPr>
        <w:pStyle w:val="BodyText"/>
        <w:rPr>
          <w:rFonts w:ascii="Arial" w:hAnsi="Arial" w:cs="Arial"/>
          <w:b/>
          <w:bCs/>
          <w:noProof/>
          <w:color w:val="auto"/>
          <w:sz w:val="21"/>
          <w:szCs w:val="21"/>
        </w:rPr>
      </w:pPr>
    </w:p>
    <w:p w14:paraId="26127C75" w14:textId="77777777" w:rsidR="00D2391A" w:rsidRDefault="00D2391A" w:rsidP="00A10148">
      <w:pPr>
        <w:pStyle w:val="BodyText"/>
        <w:rPr>
          <w:rFonts w:ascii="Arial" w:hAnsi="Arial" w:cs="Arial"/>
          <w:b/>
          <w:bCs/>
          <w:noProof/>
          <w:color w:val="auto"/>
          <w:sz w:val="21"/>
          <w:szCs w:val="21"/>
        </w:rPr>
      </w:pPr>
    </w:p>
    <w:p w14:paraId="4B1FE99B" w14:textId="4217CCA4" w:rsidR="001A28FF" w:rsidRPr="0006302F" w:rsidRDefault="009A5A63" w:rsidP="00A10148">
      <w:pPr>
        <w:pStyle w:val="BodyText"/>
        <w:rPr>
          <w:rFonts w:ascii="Arial" w:hAnsi="Arial" w:cs="Arial"/>
          <w:b/>
          <w:bCs/>
          <w:noProof/>
          <w:color w:val="auto"/>
          <w:sz w:val="21"/>
          <w:szCs w:val="21"/>
        </w:rPr>
      </w:pPr>
      <w:r w:rsidRPr="0006302F">
        <w:rPr>
          <w:rFonts w:ascii="Arial" w:hAnsi="Arial" w:cs="Arial"/>
          <w:b/>
          <w:bCs/>
          <w:noProof/>
          <w:color w:val="auto"/>
          <w:sz w:val="21"/>
          <w:szCs w:val="21"/>
        </w:rPr>
        <w:t>ARTICLE 12</w:t>
      </w:r>
      <w:r w:rsidR="00A10148" w:rsidRPr="0006302F">
        <w:rPr>
          <w:rFonts w:ascii="Arial" w:hAnsi="Arial" w:cs="Arial"/>
          <w:b/>
          <w:bCs/>
          <w:noProof/>
          <w:color w:val="auto"/>
          <w:sz w:val="21"/>
          <w:szCs w:val="21"/>
        </w:rPr>
        <w:t>: Next steps</w:t>
      </w:r>
    </w:p>
    <w:p w14:paraId="3939FA2B" w14:textId="559EE0B9" w:rsidR="00A10148" w:rsidRPr="0006302F" w:rsidRDefault="00A10148" w:rsidP="00A10148">
      <w:pPr>
        <w:pStyle w:val="BodyText"/>
        <w:rPr>
          <w:rFonts w:ascii="Arial" w:hAnsi="Arial" w:cs="Arial"/>
          <w:noProof/>
          <w:color w:val="auto"/>
          <w:sz w:val="21"/>
          <w:szCs w:val="21"/>
        </w:rPr>
      </w:pPr>
      <w:r w:rsidRPr="00A10148">
        <w:rPr>
          <w:rFonts w:ascii="Arial" w:hAnsi="Arial" w:cs="Arial"/>
          <w:noProof/>
          <w:sz w:val="21"/>
          <w:szCs w:val="21"/>
          <w:lang w:val="en-CH"/>
        </w:rPr>
        <w:t>Following the implementation of this Code of Conduct, the [Federation Name] and its members will take the necessary steps to ensure its proper enforcement and integration into coaching practices. These steps include:</w:t>
      </w:r>
    </w:p>
    <w:p w14:paraId="003F1AD8" w14:textId="77777777" w:rsidR="00A10148" w:rsidRPr="00A10148" w:rsidRDefault="00A10148" w:rsidP="00A10148">
      <w:pPr>
        <w:pStyle w:val="BodyText"/>
        <w:numPr>
          <w:ilvl w:val="0"/>
          <w:numId w:val="8"/>
        </w:numPr>
        <w:rPr>
          <w:rFonts w:ascii="Arial" w:hAnsi="Arial" w:cs="Arial"/>
          <w:noProof/>
          <w:sz w:val="21"/>
          <w:szCs w:val="21"/>
          <w:lang w:val="en-CH"/>
        </w:rPr>
      </w:pPr>
      <w:r w:rsidRPr="00A10148">
        <w:rPr>
          <w:rFonts w:ascii="Arial" w:hAnsi="Arial" w:cs="Arial"/>
          <w:b/>
          <w:bCs/>
          <w:noProof/>
          <w:sz w:val="21"/>
          <w:szCs w:val="21"/>
          <w:lang w:val="en-CH"/>
        </w:rPr>
        <w:t>Education and Training</w:t>
      </w:r>
      <w:r w:rsidRPr="00A10148">
        <w:rPr>
          <w:rFonts w:ascii="Arial" w:hAnsi="Arial" w:cs="Arial"/>
          <w:noProof/>
          <w:sz w:val="21"/>
          <w:szCs w:val="21"/>
          <w:lang w:val="en-CH"/>
        </w:rPr>
        <w:t>: All coaches will be required to undergo mandatory training on the principles outlined in this Code, including safeguarding practices, ethical coaching, and reporting mechanisms for misconduct. This will be done through workshops, seminars, and online modules provided by [Federation Name] or in partnership with other educational bodies.</w:t>
      </w:r>
    </w:p>
    <w:p w14:paraId="0FF56E12" w14:textId="77777777" w:rsidR="00A10148" w:rsidRPr="00A10148" w:rsidRDefault="00A10148" w:rsidP="00A10148">
      <w:pPr>
        <w:pStyle w:val="BodyText"/>
        <w:numPr>
          <w:ilvl w:val="0"/>
          <w:numId w:val="8"/>
        </w:numPr>
        <w:rPr>
          <w:rFonts w:ascii="Arial" w:hAnsi="Arial" w:cs="Arial"/>
          <w:noProof/>
          <w:sz w:val="21"/>
          <w:szCs w:val="21"/>
          <w:lang w:val="en-CH"/>
        </w:rPr>
      </w:pPr>
      <w:r w:rsidRPr="00A10148">
        <w:rPr>
          <w:rFonts w:ascii="Arial" w:hAnsi="Arial" w:cs="Arial"/>
          <w:b/>
          <w:bCs/>
          <w:noProof/>
          <w:sz w:val="21"/>
          <w:szCs w:val="21"/>
          <w:lang w:val="en-CH"/>
        </w:rPr>
        <w:t>Regular Review and Updates</w:t>
      </w:r>
      <w:r w:rsidRPr="00A10148">
        <w:rPr>
          <w:rFonts w:ascii="Arial" w:hAnsi="Arial" w:cs="Arial"/>
          <w:noProof/>
          <w:sz w:val="21"/>
          <w:szCs w:val="21"/>
          <w:lang w:val="en-CH"/>
        </w:rPr>
        <w:t>: The Code of Conduct will be reviewed periodically to ensure its continued relevance and effectiveness. Updates may be made in response to new legal standards, advancements in safeguarding practices, or feedback from the sports community. Coaches will be notified of any changes and may be required to undergo additional training as needed.</w:t>
      </w:r>
    </w:p>
    <w:p w14:paraId="1729E3DE" w14:textId="6FE53BFD" w:rsidR="00A10148" w:rsidRPr="0006302F" w:rsidRDefault="00A10148" w:rsidP="0006302F">
      <w:pPr>
        <w:pStyle w:val="BodyText"/>
        <w:numPr>
          <w:ilvl w:val="0"/>
          <w:numId w:val="8"/>
        </w:numPr>
        <w:rPr>
          <w:rFonts w:ascii="Arial" w:hAnsi="Arial" w:cs="Arial"/>
          <w:noProof/>
          <w:sz w:val="21"/>
          <w:szCs w:val="21"/>
          <w:lang w:val="en-CH"/>
        </w:rPr>
      </w:pPr>
      <w:r w:rsidRPr="00A10148">
        <w:rPr>
          <w:rFonts w:ascii="Arial" w:hAnsi="Arial" w:cs="Arial"/>
          <w:b/>
          <w:bCs/>
          <w:noProof/>
          <w:sz w:val="21"/>
          <w:szCs w:val="21"/>
          <w:lang w:val="en-CH"/>
        </w:rPr>
        <w:t>Monitoring and Evaluation</w:t>
      </w:r>
      <w:r w:rsidRPr="00A10148">
        <w:rPr>
          <w:rFonts w:ascii="Arial" w:hAnsi="Arial" w:cs="Arial"/>
          <w:noProof/>
          <w:sz w:val="21"/>
          <w:szCs w:val="21"/>
          <w:lang w:val="en-CH"/>
        </w:rPr>
        <w:t>: The [Federation Name] will establish monitoring procedures to evaluate how effectively this Code of Conduct is being followed by coaches. This could include surveys, feedback sessions with skaters and their families, or spot checks at events. This ongoing evaluation will help identify areas for improvement and ensure that the Code is being enforced consistently.</w:t>
      </w:r>
    </w:p>
    <w:p w14:paraId="32E8E3F0" w14:textId="1C844F9D" w:rsidR="009A5A63" w:rsidRDefault="009A5A63" w:rsidP="009A5A63">
      <w:pPr>
        <w:pStyle w:val="BodyText"/>
        <w:pBdr>
          <w:bottom w:val="single" w:sz="12" w:space="1" w:color="auto"/>
        </w:pBdr>
        <w:spacing w:after="0"/>
        <w:rPr>
          <w:rFonts w:ascii="Arial" w:hAnsi="Arial" w:cs="Arial"/>
          <w:noProof/>
          <w:color w:val="auto"/>
          <w:sz w:val="21"/>
          <w:szCs w:val="21"/>
        </w:rPr>
      </w:pPr>
    </w:p>
    <w:p w14:paraId="0215E1CE" w14:textId="77777777" w:rsidR="00D2391A" w:rsidRDefault="00D2391A" w:rsidP="009A5A63">
      <w:pPr>
        <w:pStyle w:val="BodyText"/>
        <w:pBdr>
          <w:top w:val="none" w:sz="0" w:space="0" w:color="auto"/>
        </w:pBdr>
        <w:spacing w:after="0"/>
        <w:rPr>
          <w:rFonts w:ascii="Arial" w:hAnsi="Arial" w:cs="Arial"/>
          <w:noProof/>
          <w:color w:val="auto"/>
          <w:sz w:val="21"/>
          <w:szCs w:val="21"/>
        </w:rPr>
      </w:pPr>
    </w:p>
    <w:p w14:paraId="5E0EA140" w14:textId="77777777" w:rsidR="00D2391A" w:rsidRDefault="00D2391A" w:rsidP="009A5A63">
      <w:pPr>
        <w:pStyle w:val="BodyText"/>
        <w:pBdr>
          <w:top w:val="none" w:sz="0" w:space="0" w:color="auto"/>
        </w:pBdr>
        <w:spacing w:after="0"/>
        <w:rPr>
          <w:rFonts w:ascii="Arial" w:hAnsi="Arial" w:cs="Arial"/>
          <w:noProof/>
          <w:color w:val="auto"/>
          <w:sz w:val="21"/>
          <w:szCs w:val="21"/>
        </w:rPr>
      </w:pPr>
    </w:p>
    <w:p w14:paraId="4DBE93A3" w14:textId="77777777" w:rsidR="00655D54" w:rsidRPr="00F42CDC" w:rsidRDefault="00655D54" w:rsidP="002810B5">
      <w:pPr>
        <w:pStyle w:val="BodyText"/>
        <w:spacing w:after="0"/>
        <w:rPr>
          <w:rFonts w:ascii="Arial" w:hAnsi="Arial" w:cs="Arial"/>
          <w:color w:val="auto"/>
          <w:sz w:val="21"/>
          <w:szCs w:val="21"/>
        </w:rPr>
      </w:pPr>
    </w:p>
    <w:tbl>
      <w:tblPr>
        <w:tblStyle w:val="TableGrid"/>
        <w:tblW w:w="0" w:type="auto"/>
        <w:shd w:val="clear" w:color="auto" w:fill="D9E2F3" w:themeFill="accent1" w:themeFillTint="33"/>
        <w:tblLook w:val="04A0" w:firstRow="1" w:lastRow="0" w:firstColumn="1" w:lastColumn="0" w:noHBand="0" w:noVBand="1"/>
      </w:tblPr>
      <w:tblGrid>
        <w:gridCol w:w="9730"/>
      </w:tblGrid>
      <w:tr w:rsidR="00F42CDC" w:rsidRPr="00F42CDC" w14:paraId="5F582989" w14:textId="77777777" w:rsidTr="000A6CC6">
        <w:tc>
          <w:tcPr>
            <w:tcW w:w="9730" w:type="dxa"/>
            <w:shd w:val="clear" w:color="auto" w:fill="D9E2F3" w:themeFill="accent1" w:themeFillTint="33"/>
          </w:tcPr>
          <w:p w14:paraId="69960B48" w14:textId="77777777" w:rsidR="000A6CC6" w:rsidRPr="00F42CDC" w:rsidRDefault="000A6CC6" w:rsidP="000A6CC6">
            <w:pPr>
              <w:pStyle w:val="BodyText"/>
              <w:spacing w:after="0"/>
              <w:rPr>
                <w:rFonts w:ascii="Arial" w:hAnsi="Arial" w:cs="Arial"/>
                <w:color w:val="auto"/>
                <w:sz w:val="21"/>
                <w:szCs w:val="21"/>
              </w:rPr>
            </w:pPr>
          </w:p>
          <w:p w14:paraId="776D6582" w14:textId="502FFC15" w:rsidR="000A6CC6" w:rsidRPr="00F42CDC" w:rsidRDefault="000A6CC6" w:rsidP="000A6CC6">
            <w:pPr>
              <w:pStyle w:val="BodyText"/>
              <w:spacing w:after="0"/>
              <w:rPr>
                <w:rFonts w:ascii="Arial" w:hAnsi="Arial" w:cs="Arial"/>
                <w:color w:val="auto"/>
                <w:sz w:val="21"/>
                <w:szCs w:val="21"/>
              </w:rPr>
            </w:pPr>
            <w:r w:rsidRPr="00F42CDC">
              <w:rPr>
                <w:rFonts w:ascii="Arial" w:hAnsi="Arial" w:cs="Arial"/>
                <w:color w:val="auto"/>
                <w:sz w:val="21"/>
                <w:szCs w:val="21"/>
              </w:rPr>
              <w:t xml:space="preserve">I _________________acknowledge that I have read, understand, and accept this </w:t>
            </w:r>
            <w:r w:rsidR="005759FB" w:rsidRPr="00F42CDC">
              <w:rPr>
                <w:rFonts w:ascii="Arial" w:hAnsi="Arial" w:cs="Arial"/>
                <w:color w:val="auto"/>
                <w:sz w:val="21"/>
                <w:szCs w:val="21"/>
              </w:rPr>
              <w:t>C</w:t>
            </w:r>
            <w:r w:rsidRPr="00F42CDC">
              <w:rPr>
                <w:rFonts w:ascii="Arial" w:hAnsi="Arial" w:cs="Arial"/>
                <w:color w:val="auto"/>
                <w:sz w:val="21"/>
                <w:szCs w:val="21"/>
              </w:rPr>
              <w:t xml:space="preserve">ode of </w:t>
            </w:r>
            <w:r w:rsidR="005759FB" w:rsidRPr="00F42CDC">
              <w:rPr>
                <w:rFonts w:ascii="Arial" w:hAnsi="Arial" w:cs="Arial"/>
                <w:color w:val="auto"/>
                <w:sz w:val="21"/>
                <w:szCs w:val="21"/>
              </w:rPr>
              <w:t>C</w:t>
            </w:r>
            <w:r w:rsidRPr="00F42CDC">
              <w:rPr>
                <w:rFonts w:ascii="Arial" w:hAnsi="Arial" w:cs="Arial"/>
                <w:color w:val="auto"/>
                <w:sz w:val="21"/>
                <w:szCs w:val="21"/>
              </w:rPr>
              <w:t>onduct. I agree to be bound by th</w:t>
            </w:r>
            <w:r w:rsidR="005759FB" w:rsidRPr="00F42CDC">
              <w:rPr>
                <w:rFonts w:ascii="Arial" w:hAnsi="Arial" w:cs="Arial"/>
                <w:color w:val="auto"/>
                <w:sz w:val="21"/>
                <w:szCs w:val="21"/>
              </w:rPr>
              <w:t>is Code of Conduct</w:t>
            </w:r>
            <w:r w:rsidRPr="00F42CDC">
              <w:rPr>
                <w:rFonts w:ascii="Arial" w:hAnsi="Arial" w:cs="Arial"/>
                <w:color w:val="auto"/>
                <w:sz w:val="21"/>
                <w:szCs w:val="21"/>
              </w:rPr>
              <w:t xml:space="preserve"> while training</w:t>
            </w:r>
            <w:r w:rsidR="005759FB" w:rsidRPr="00F42CDC">
              <w:rPr>
                <w:rFonts w:ascii="Arial" w:hAnsi="Arial" w:cs="Arial"/>
                <w:color w:val="auto"/>
                <w:sz w:val="21"/>
                <w:szCs w:val="21"/>
              </w:rPr>
              <w:t xml:space="preserve"> Skaters</w:t>
            </w:r>
            <w:r w:rsidRPr="00F42CDC">
              <w:rPr>
                <w:rFonts w:ascii="Arial" w:hAnsi="Arial" w:cs="Arial"/>
                <w:color w:val="auto"/>
                <w:sz w:val="21"/>
                <w:szCs w:val="21"/>
              </w:rPr>
              <w:t xml:space="preserve">, </w:t>
            </w:r>
            <w:r w:rsidR="005759FB" w:rsidRPr="00F42CDC">
              <w:rPr>
                <w:rFonts w:ascii="Arial" w:hAnsi="Arial" w:cs="Arial"/>
                <w:color w:val="auto"/>
                <w:sz w:val="21"/>
                <w:szCs w:val="21"/>
              </w:rPr>
              <w:t xml:space="preserve">and while </w:t>
            </w:r>
            <w:r w:rsidRPr="00F42CDC">
              <w:rPr>
                <w:rFonts w:ascii="Arial" w:hAnsi="Arial" w:cs="Arial"/>
                <w:color w:val="auto"/>
                <w:sz w:val="21"/>
                <w:szCs w:val="21"/>
              </w:rPr>
              <w:t>participating</w:t>
            </w:r>
            <w:r w:rsidR="005759FB" w:rsidRPr="00F42CDC">
              <w:rPr>
                <w:rFonts w:ascii="Arial" w:hAnsi="Arial" w:cs="Arial"/>
                <w:color w:val="auto"/>
                <w:sz w:val="21"/>
                <w:szCs w:val="21"/>
              </w:rPr>
              <w:t xml:space="preserve"> in </w:t>
            </w:r>
            <w:r w:rsidRPr="00F42CDC">
              <w:rPr>
                <w:rFonts w:ascii="Arial" w:hAnsi="Arial" w:cs="Arial"/>
                <w:color w:val="auto"/>
                <w:sz w:val="21"/>
                <w:szCs w:val="21"/>
              </w:rPr>
              <w:t>or attending a skating event</w:t>
            </w:r>
            <w:r w:rsidR="005759FB" w:rsidRPr="00F42CDC">
              <w:rPr>
                <w:rFonts w:ascii="Arial" w:hAnsi="Arial" w:cs="Arial"/>
                <w:color w:val="auto"/>
                <w:sz w:val="21"/>
                <w:szCs w:val="21"/>
              </w:rPr>
              <w:t>, program or activity of [name of federation]</w:t>
            </w:r>
            <w:r w:rsidRPr="00F42CDC">
              <w:rPr>
                <w:rFonts w:ascii="Arial" w:hAnsi="Arial" w:cs="Arial"/>
                <w:color w:val="auto"/>
                <w:sz w:val="21"/>
                <w:szCs w:val="21"/>
              </w:rPr>
              <w:t xml:space="preserve"> in any capacity</w:t>
            </w:r>
            <w:r w:rsidR="005759FB" w:rsidRPr="00F42CDC">
              <w:rPr>
                <w:rFonts w:ascii="Arial" w:hAnsi="Arial" w:cs="Arial"/>
                <w:color w:val="auto"/>
                <w:sz w:val="21"/>
                <w:szCs w:val="21"/>
              </w:rPr>
              <w:t xml:space="preserve"> </w:t>
            </w:r>
            <w:r w:rsidRPr="00F42CDC">
              <w:rPr>
                <w:rFonts w:ascii="Arial" w:hAnsi="Arial" w:cs="Arial"/>
                <w:color w:val="auto"/>
                <w:sz w:val="21"/>
                <w:szCs w:val="21"/>
              </w:rPr>
              <w:t>.</w:t>
            </w:r>
          </w:p>
          <w:p w14:paraId="3ADC2CE1" w14:textId="77777777" w:rsidR="000A6CC6" w:rsidRPr="00F42CDC" w:rsidRDefault="000A6CC6" w:rsidP="000A6CC6">
            <w:pPr>
              <w:pStyle w:val="BodyText"/>
              <w:spacing w:after="0"/>
              <w:rPr>
                <w:rFonts w:ascii="Arial" w:hAnsi="Arial" w:cs="Arial"/>
                <w:color w:val="auto"/>
                <w:sz w:val="21"/>
                <w:szCs w:val="21"/>
              </w:rPr>
            </w:pPr>
          </w:p>
          <w:p w14:paraId="2BB288EF" w14:textId="03F39679" w:rsidR="000A6CC6" w:rsidRPr="00F42CDC" w:rsidRDefault="000A6CC6" w:rsidP="000A6CC6">
            <w:pPr>
              <w:pStyle w:val="BodyText"/>
              <w:spacing w:after="0"/>
              <w:rPr>
                <w:rFonts w:ascii="Arial" w:hAnsi="Arial" w:cs="Arial"/>
                <w:color w:val="auto"/>
                <w:sz w:val="21"/>
                <w:szCs w:val="21"/>
              </w:rPr>
            </w:pPr>
            <w:r w:rsidRPr="00F42CDC">
              <w:rPr>
                <w:rFonts w:ascii="Arial" w:hAnsi="Arial" w:cs="Arial"/>
                <w:color w:val="auto"/>
                <w:sz w:val="21"/>
                <w:szCs w:val="21"/>
              </w:rPr>
              <w:t>Signature:_________________________________________________________________________</w:t>
            </w:r>
          </w:p>
          <w:p w14:paraId="7B3C0074" w14:textId="77777777" w:rsidR="000A6CC6" w:rsidRPr="00F42CDC" w:rsidRDefault="000A6CC6" w:rsidP="000A6CC6">
            <w:pPr>
              <w:pStyle w:val="BodyText"/>
              <w:spacing w:after="0"/>
              <w:rPr>
                <w:rFonts w:ascii="Arial" w:hAnsi="Arial" w:cs="Arial"/>
                <w:color w:val="auto"/>
                <w:sz w:val="21"/>
                <w:szCs w:val="21"/>
              </w:rPr>
            </w:pPr>
          </w:p>
          <w:p w14:paraId="47EA54DB" w14:textId="504781FC" w:rsidR="000A6CC6" w:rsidRPr="00F42CDC" w:rsidRDefault="000A6CC6" w:rsidP="000A6CC6">
            <w:pPr>
              <w:pStyle w:val="BodyText"/>
              <w:spacing w:after="0"/>
              <w:rPr>
                <w:rFonts w:ascii="Arial" w:hAnsi="Arial" w:cs="Arial"/>
                <w:color w:val="auto"/>
                <w:sz w:val="21"/>
                <w:szCs w:val="21"/>
              </w:rPr>
            </w:pPr>
            <w:r w:rsidRPr="00F42CDC">
              <w:rPr>
                <w:rFonts w:ascii="Arial" w:hAnsi="Arial" w:cs="Arial"/>
                <w:color w:val="auto"/>
                <w:sz w:val="21"/>
                <w:szCs w:val="21"/>
              </w:rPr>
              <w:t>Role (s):__________________________________________________________________________</w:t>
            </w:r>
          </w:p>
          <w:p w14:paraId="25BBECB7" w14:textId="77777777" w:rsidR="000A6CC6" w:rsidRPr="00F42CDC" w:rsidRDefault="000A6CC6" w:rsidP="000A6CC6">
            <w:pPr>
              <w:pStyle w:val="BodyText"/>
              <w:spacing w:after="0"/>
              <w:rPr>
                <w:rFonts w:ascii="Arial" w:hAnsi="Arial" w:cs="Arial"/>
                <w:color w:val="auto"/>
                <w:sz w:val="21"/>
                <w:szCs w:val="21"/>
              </w:rPr>
            </w:pPr>
          </w:p>
          <w:p w14:paraId="601B6CAE" w14:textId="64E48E0C" w:rsidR="000A6CC6" w:rsidRPr="00F42CDC" w:rsidRDefault="000A6CC6" w:rsidP="000A6CC6">
            <w:pPr>
              <w:pStyle w:val="BodyText"/>
              <w:spacing w:after="0"/>
              <w:rPr>
                <w:rFonts w:ascii="Arial" w:hAnsi="Arial" w:cs="Arial"/>
                <w:color w:val="auto"/>
                <w:sz w:val="21"/>
                <w:szCs w:val="21"/>
              </w:rPr>
            </w:pPr>
            <w:r w:rsidRPr="00F42CDC">
              <w:rPr>
                <w:rFonts w:ascii="Arial" w:hAnsi="Arial" w:cs="Arial"/>
                <w:color w:val="auto"/>
                <w:sz w:val="21"/>
                <w:szCs w:val="21"/>
              </w:rPr>
              <w:t>Date:_____________________________________________________________________________</w:t>
            </w:r>
          </w:p>
          <w:p w14:paraId="47032967" w14:textId="77777777" w:rsidR="000A6CC6" w:rsidRPr="00F42CDC" w:rsidRDefault="000A6CC6" w:rsidP="002810B5">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color w:val="auto"/>
                <w:sz w:val="21"/>
                <w:szCs w:val="21"/>
              </w:rPr>
            </w:pPr>
          </w:p>
        </w:tc>
      </w:tr>
    </w:tbl>
    <w:p w14:paraId="469AACF9" w14:textId="32E06305" w:rsidR="000A6CC6" w:rsidRPr="00F42CDC" w:rsidRDefault="000A6CC6" w:rsidP="00C50DB6">
      <w:pPr>
        <w:pStyle w:val="BodyText"/>
        <w:spacing w:after="0"/>
        <w:rPr>
          <w:rFonts w:ascii="Arial" w:hAnsi="Arial" w:cs="Arial"/>
          <w:color w:val="auto"/>
          <w:sz w:val="21"/>
          <w:szCs w:val="21"/>
        </w:rPr>
      </w:pPr>
    </w:p>
    <w:sectPr w:rsidR="000A6CC6" w:rsidRPr="00F42CDC" w:rsidSect="00CE2FF6">
      <w:headerReference w:type="default" r:id="rId11"/>
      <w:footerReference w:type="even" r:id="rId12"/>
      <w:footerReference w:type="default" r:id="rId13"/>
      <w:headerReference w:type="first" r:id="rId14"/>
      <w:footerReference w:type="first" r:id="rId15"/>
      <w:type w:val="continuous"/>
      <w:pgSz w:w="11900" w:h="16840" w:code="9"/>
      <w:pgMar w:top="1440" w:right="1080" w:bottom="1440" w:left="1080" w:header="0" w:footer="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347B9" w14:textId="77777777" w:rsidR="00545825" w:rsidRDefault="00545825" w:rsidP="000368D3">
      <w:r>
        <w:separator/>
      </w:r>
    </w:p>
  </w:endnote>
  <w:endnote w:type="continuationSeparator" w:id="0">
    <w:p w14:paraId="3EDCC917" w14:textId="77777777" w:rsidR="00545825" w:rsidRDefault="00545825" w:rsidP="0003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391AD" w14:textId="77777777" w:rsidR="00BE29E4" w:rsidRDefault="00BE29E4" w:rsidP="007D07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8636E" w14:textId="77777777" w:rsidR="00BE29E4" w:rsidRDefault="00BE29E4" w:rsidP="00BE2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8FC9" w14:textId="77777777" w:rsidR="00BE29E4" w:rsidRPr="00BE29E4" w:rsidRDefault="00BE29E4" w:rsidP="001511A0">
    <w:pPr>
      <w:pStyle w:val="Footer"/>
      <w:framePr w:w="320" w:wrap="none" w:vAnchor="text" w:hAnchor="page" w:x="11422" w:y="-160"/>
      <w:jc w:val="center"/>
      <w:rPr>
        <w:rStyle w:val="PageNumber"/>
        <w:rFonts w:ascii="Arial" w:hAnsi="Arial"/>
        <w:b/>
        <w:color w:val="1AA9CE"/>
        <w:sz w:val="22"/>
      </w:rPr>
    </w:pPr>
    <w:r w:rsidRPr="00BE29E4">
      <w:rPr>
        <w:rStyle w:val="PageNumber"/>
        <w:rFonts w:ascii="Arial" w:hAnsi="Arial"/>
        <w:b/>
        <w:color w:val="1AA9CE"/>
        <w:sz w:val="22"/>
      </w:rPr>
      <w:fldChar w:fldCharType="begin"/>
    </w:r>
    <w:r w:rsidRPr="00BE29E4">
      <w:rPr>
        <w:rStyle w:val="PageNumber"/>
        <w:rFonts w:ascii="Arial" w:hAnsi="Arial"/>
        <w:b/>
        <w:color w:val="1AA9CE"/>
        <w:sz w:val="22"/>
      </w:rPr>
      <w:instrText xml:space="preserve">PAGE  </w:instrText>
    </w:r>
    <w:r w:rsidRPr="00BE29E4">
      <w:rPr>
        <w:rStyle w:val="PageNumber"/>
        <w:rFonts w:ascii="Arial" w:hAnsi="Arial"/>
        <w:b/>
        <w:color w:val="1AA9CE"/>
        <w:sz w:val="22"/>
      </w:rPr>
      <w:fldChar w:fldCharType="separate"/>
    </w:r>
    <w:r w:rsidR="009C5857">
      <w:rPr>
        <w:rStyle w:val="PageNumber"/>
        <w:rFonts w:ascii="Arial" w:hAnsi="Arial"/>
        <w:b/>
        <w:noProof/>
        <w:color w:val="1AA9CE"/>
        <w:sz w:val="22"/>
      </w:rPr>
      <w:t>7</w:t>
    </w:r>
    <w:r w:rsidRPr="00BE29E4">
      <w:rPr>
        <w:rStyle w:val="PageNumber"/>
        <w:rFonts w:ascii="Arial" w:hAnsi="Arial"/>
        <w:b/>
        <w:color w:val="1AA9CE"/>
        <w:sz w:val="22"/>
      </w:rPr>
      <w:fldChar w:fldCharType="end"/>
    </w:r>
  </w:p>
  <w:p w14:paraId="4E090209" w14:textId="77777777" w:rsidR="001D1BE3" w:rsidRDefault="001D1BE3" w:rsidP="00BE29E4">
    <w:pPr>
      <w:pStyle w:val="Footer"/>
      <w:ind w:left="-1156"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688" w14:textId="77777777" w:rsidR="001511A0" w:rsidRPr="00BE29E4" w:rsidRDefault="001511A0" w:rsidP="001511A0">
    <w:pPr>
      <w:pStyle w:val="Footer"/>
      <w:framePr w:w="360" w:wrap="none" w:vAnchor="text" w:hAnchor="page" w:x="11422" w:y="-160"/>
      <w:jc w:val="center"/>
      <w:rPr>
        <w:rStyle w:val="PageNumber"/>
        <w:rFonts w:ascii="Arial" w:hAnsi="Arial"/>
        <w:b/>
        <w:color w:val="1AA9CE"/>
        <w:sz w:val="22"/>
      </w:rPr>
    </w:pPr>
    <w:r w:rsidRPr="00BE29E4">
      <w:rPr>
        <w:rStyle w:val="PageNumber"/>
        <w:rFonts w:ascii="Arial" w:hAnsi="Arial"/>
        <w:b/>
        <w:color w:val="1AA9CE"/>
        <w:sz w:val="22"/>
      </w:rPr>
      <w:fldChar w:fldCharType="begin"/>
    </w:r>
    <w:r w:rsidRPr="00BE29E4">
      <w:rPr>
        <w:rStyle w:val="PageNumber"/>
        <w:rFonts w:ascii="Arial" w:hAnsi="Arial"/>
        <w:b/>
        <w:color w:val="1AA9CE"/>
        <w:sz w:val="22"/>
      </w:rPr>
      <w:instrText xml:space="preserve">PAGE  </w:instrText>
    </w:r>
    <w:r w:rsidRPr="00BE29E4">
      <w:rPr>
        <w:rStyle w:val="PageNumber"/>
        <w:rFonts w:ascii="Arial" w:hAnsi="Arial"/>
        <w:b/>
        <w:color w:val="1AA9CE"/>
        <w:sz w:val="22"/>
      </w:rPr>
      <w:fldChar w:fldCharType="separate"/>
    </w:r>
    <w:r w:rsidR="009C5857">
      <w:rPr>
        <w:rStyle w:val="PageNumber"/>
        <w:rFonts w:ascii="Arial" w:hAnsi="Arial"/>
        <w:b/>
        <w:noProof/>
        <w:color w:val="1AA9CE"/>
        <w:sz w:val="22"/>
      </w:rPr>
      <w:t>1</w:t>
    </w:r>
    <w:r w:rsidRPr="00BE29E4">
      <w:rPr>
        <w:rStyle w:val="PageNumber"/>
        <w:rFonts w:ascii="Arial" w:hAnsi="Arial"/>
        <w:b/>
        <w:color w:val="1AA9CE"/>
        <w:sz w:val="22"/>
      </w:rPr>
      <w:fldChar w:fldCharType="end"/>
    </w:r>
  </w:p>
  <w:p w14:paraId="0A993BFD" w14:textId="77777777" w:rsidR="002A7EFD" w:rsidRDefault="002A7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63FD7" w14:textId="77777777" w:rsidR="00545825" w:rsidRDefault="00545825" w:rsidP="000368D3">
      <w:r>
        <w:separator/>
      </w:r>
    </w:p>
  </w:footnote>
  <w:footnote w:type="continuationSeparator" w:id="0">
    <w:p w14:paraId="0D3DEE86" w14:textId="77777777" w:rsidR="00545825" w:rsidRDefault="00545825" w:rsidP="00036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FE42" w14:textId="77777777" w:rsidR="001D1BE3" w:rsidRDefault="001D1BE3" w:rsidP="00632FA3">
    <w:pPr>
      <w:pStyle w:val="Header"/>
      <w:ind w:left="-115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5983E" w14:textId="77777777" w:rsidR="002A7EFD" w:rsidRDefault="002A7EFD" w:rsidP="002A7EFD">
    <w:pPr>
      <w:pStyle w:val="Header"/>
      <w:ind w:hanging="1156"/>
    </w:pPr>
    <w:r>
      <w:rPr>
        <w:noProof/>
        <w:lang w:val="en-US" w:eastAsia="en-US"/>
      </w:rPr>
      <w:drawing>
        <wp:anchor distT="0" distB="0" distL="114300" distR="114300" simplePos="0" relativeHeight="251658240" behindDoc="1" locked="0" layoutInCell="1" allowOverlap="1" wp14:anchorId="578E6DF1" wp14:editId="0E1C8BE6">
          <wp:simplePos x="0" y="0"/>
          <wp:positionH relativeFrom="page">
            <wp:posOffset>14380</wp:posOffset>
          </wp:positionH>
          <wp:positionV relativeFrom="paragraph">
            <wp:posOffset>-9525</wp:posOffset>
          </wp:positionV>
          <wp:extent cx="7538524" cy="1442078"/>
          <wp:effectExtent l="0" t="0" r="5715" b="6350"/>
          <wp:wrapNone/>
          <wp:docPr id="1232327398" name="Picture 12323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U_LETTERHEAD_3-04.jpg"/>
                  <pic:cNvPicPr/>
                </pic:nvPicPr>
                <pic:blipFill>
                  <a:blip r:embed="rId1">
                    <a:extLst>
                      <a:ext uri="{28A0092B-C50C-407E-A947-70E740481C1C}">
                        <a14:useLocalDpi xmlns:a14="http://schemas.microsoft.com/office/drawing/2010/main" val="0"/>
                      </a:ext>
                    </a:extLst>
                  </a:blip>
                  <a:stretch>
                    <a:fillRect/>
                  </a:stretch>
                </pic:blipFill>
                <pic:spPr>
                  <a:xfrm>
                    <a:off x="0" y="0"/>
                    <a:ext cx="7538524" cy="14420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8727E"/>
    <w:multiLevelType w:val="hybridMultilevel"/>
    <w:tmpl w:val="89BA1938"/>
    <w:lvl w:ilvl="0" w:tplc="9B72E1AE">
      <w:start w:val="2"/>
      <w:numFmt w:val="lowerRoman"/>
      <w:lvlText w:val="%1."/>
      <w:lvlJc w:val="left"/>
      <w:pPr>
        <w:ind w:left="1170" w:hanging="720"/>
      </w:pPr>
      <w:rPr>
        <w:rFonts w:hint="default"/>
        <w:color w:val="0070C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C8F141B"/>
    <w:multiLevelType w:val="hybridMultilevel"/>
    <w:tmpl w:val="9656CAA2"/>
    <w:lvl w:ilvl="0" w:tplc="1BFE5EAC">
      <w:start w:val="1"/>
      <w:numFmt w:val="lowerRoman"/>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A2079"/>
    <w:multiLevelType w:val="hybridMultilevel"/>
    <w:tmpl w:val="363E573E"/>
    <w:lvl w:ilvl="0" w:tplc="60421BE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E624FB6"/>
    <w:multiLevelType w:val="multilevel"/>
    <w:tmpl w:val="6F24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E975D7"/>
    <w:multiLevelType w:val="multilevel"/>
    <w:tmpl w:val="36967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BE3823"/>
    <w:multiLevelType w:val="hybridMultilevel"/>
    <w:tmpl w:val="8766EBC6"/>
    <w:lvl w:ilvl="0" w:tplc="A56A500C">
      <w:start w:val="1"/>
      <w:numFmt w:val="lowerRoman"/>
      <w:lvlText w:val="%1."/>
      <w:lvlJc w:val="left"/>
      <w:pPr>
        <w:ind w:left="1140" w:hanging="720"/>
      </w:pPr>
      <w:rPr>
        <w:rFonts w:hint="default"/>
        <w:color w:val="auto"/>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5B1B5FB1"/>
    <w:multiLevelType w:val="hybridMultilevel"/>
    <w:tmpl w:val="010EBD48"/>
    <w:lvl w:ilvl="0" w:tplc="221CD93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78F346F9"/>
    <w:multiLevelType w:val="multilevel"/>
    <w:tmpl w:val="0468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25172">
    <w:abstractNumId w:val="5"/>
  </w:num>
  <w:num w:numId="2" w16cid:durableId="404300539">
    <w:abstractNumId w:val="1"/>
  </w:num>
  <w:num w:numId="3" w16cid:durableId="2129424950">
    <w:abstractNumId w:val="0"/>
  </w:num>
  <w:num w:numId="4" w16cid:durableId="1875192668">
    <w:abstractNumId w:val="6"/>
  </w:num>
  <w:num w:numId="5" w16cid:durableId="867647476">
    <w:abstractNumId w:val="2"/>
  </w:num>
  <w:num w:numId="6" w16cid:durableId="847134918">
    <w:abstractNumId w:val="7"/>
  </w:num>
  <w:num w:numId="7" w16cid:durableId="1323048741">
    <w:abstractNumId w:val="3"/>
  </w:num>
  <w:num w:numId="8" w16cid:durableId="18278924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20"/>
  <w:drawingGridVerticalSpacing w:val="20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54"/>
    <w:rsid w:val="000201BC"/>
    <w:rsid w:val="00024117"/>
    <w:rsid w:val="00027D65"/>
    <w:rsid w:val="00033374"/>
    <w:rsid w:val="000368D3"/>
    <w:rsid w:val="0005191C"/>
    <w:rsid w:val="000628C7"/>
    <w:rsid w:val="0006302F"/>
    <w:rsid w:val="00075048"/>
    <w:rsid w:val="00080963"/>
    <w:rsid w:val="000A132D"/>
    <w:rsid w:val="000A5CE1"/>
    <w:rsid w:val="000A6CC6"/>
    <w:rsid w:val="000B0D40"/>
    <w:rsid w:val="000B666C"/>
    <w:rsid w:val="000C19DA"/>
    <w:rsid w:val="000C3DA1"/>
    <w:rsid w:val="000F6215"/>
    <w:rsid w:val="00112330"/>
    <w:rsid w:val="001207BC"/>
    <w:rsid w:val="001334C3"/>
    <w:rsid w:val="00133B1E"/>
    <w:rsid w:val="00140AAE"/>
    <w:rsid w:val="00150806"/>
    <w:rsid w:val="00150EDA"/>
    <w:rsid w:val="001511A0"/>
    <w:rsid w:val="00152A59"/>
    <w:rsid w:val="001545A2"/>
    <w:rsid w:val="00155B54"/>
    <w:rsid w:val="00163CCB"/>
    <w:rsid w:val="0016678E"/>
    <w:rsid w:val="00166ABD"/>
    <w:rsid w:val="00170713"/>
    <w:rsid w:val="001717B2"/>
    <w:rsid w:val="001728D2"/>
    <w:rsid w:val="00183B92"/>
    <w:rsid w:val="001846EA"/>
    <w:rsid w:val="00191746"/>
    <w:rsid w:val="00197125"/>
    <w:rsid w:val="001A28FF"/>
    <w:rsid w:val="001B4B0F"/>
    <w:rsid w:val="001B68F2"/>
    <w:rsid w:val="001B7DFF"/>
    <w:rsid w:val="001C2A1D"/>
    <w:rsid w:val="001D1BE3"/>
    <w:rsid w:val="001E31FD"/>
    <w:rsid w:val="001F0F64"/>
    <w:rsid w:val="00200CF7"/>
    <w:rsid w:val="00217161"/>
    <w:rsid w:val="002361A5"/>
    <w:rsid w:val="00236F38"/>
    <w:rsid w:val="002377E1"/>
    <w:rsid w:val="00240F0B"/>
    <w:rsid w:val="00242E26"/>
    <w:rsid w:val="00251A3D"/>
    <w:rsid w:val="002533DE"/>
    <w:rsid w:val="0027231F"/>
    <w:rsid w:val="00280B7B"/>
    <w:rsid w:val="002810B5"/>
    <w:rsid w:val="00282AF3"/>
    <w:rsid w:val="00286228"/>
    <w:rsid w:val="0029742A"/>
    <w:rsid w:val="002A4298"/>
    <w:rsid w:val="002A6335"/>
    <w:rsid w:val="002A7EFD"/>
    <w:rsid w:val="002C41C3"/>
    <w:rsid w:val="002D090F"/>
    <w:rsid w:val="002D426B"/>
    <w:rsid w:val="002D4370"/>
    <w:rsid w:val="002D5FC3"/>
    <w:rsid w:val="002D72BF"/>
    <w:rsid w:val="002E002B"/>
    <w:rsid w:val="002E23A8"/>
    <w:rsid w:val="002E4748"/>
    <w:rsid w:val="002F4D04"/>
    <w:rsid w:val="00300664"/>
    <w:rsid w:val="00301C23"/>
    <w:rsid w:val="003222BC"/>
    <w:rsid w:val="00333F7B"/>
    <w:rsid w:val="003342B2"/>
    <w:rsid w:val="00340E65"/>
    <w:rsid w:val="003519DC"/>
    <w:rsid w:val="00354F6F"/>
    <w:rsid w:val="0035788F"/>
    <w:rsid w:val="00364215"/>
    <w:rsid w:val="00365388"/>
    <w:rsid w:val="00366B50"/>
    <w:rsid w:val="00366FB2"/>
    <w:rsid w:val="003672EC"/>
    <w:rsid w:val="00367F24"/>
    <w:rsid w:val="00387E7D"/>
    <w:rsid w:val="00392ECB"/>
    <w:rsid w:val="00397284"/>
    <w:rsid w:val="003A3EE9"/>
    <w:rsid w:val="003B38C5"/>
    <w:rsid w:val="003D3B34"/>
    <w:rsid w:val="003D5D29"/>
    <w:rsid w:val="003F1573"/>
    <w:rsid w:val="00402A97"/>
    <w:rsid w:val="00410A5A"/>
    <w:rsid w:val="00421CFE"/>
    <w:rsid w:val="00423B00"/>
    <w:rsid w:val="00430088"/>
    <w:rsid w:val="0043466A"/>
    <w:rsid w:val="00435766"/>
    <w:rsid w:val="00442185"/>
    <w:rsid w:val="00457794"/>
    <w:rsid w:val="004675AC"/>
    <w:rsid w:val="00472154"/>
    <w:rsid w:val="0047335A"/>
    <w:rsid w:val="00473D4C"/>
    <w:rsid w:val="0047725D"/>
    <w:rsid w:val="004A19C5"/>
    <w:rsid w:val="004A2283"/>
    <w:rsid w:val="004B2370"/>
    <w:rsid w:val="004B2B55"/>
    <w:rsid w:val="004B3536"/>
    <w:rsid w:val="004B3A2D"/>
    <w:rsid w:val="004B48F3"/>
    <w:rsid w:val="004C01DA"/>
    <w:rsid w:val="004C6F4B"/>
    <w:rsid w:val="004E0523"/>
    <w:rsid w:val="004E2DB1"/>
    <w:rsid w:val="00505930"/>
    <w:rsid w:val="00506939"/>
    <w:rsid w:val="0050715D"/>
    <w:rsid w:val="00507795"/>
    <w:rsid w:val="0053471C"/>
    <w:rsid w:val="00536561"/>
    <w:rsid w:val="005428A1"/>
    <w:rsid w:val="00545825"/>
    <w:rsid w:val="00556213"/>
    <w:rsid w:val="00557580"/>
    <w:rsid w:val="0056753E"/>
    <w:rsid w:val="005759FB"/>
    <w:rsid w:val="00587C18"/>
    <w:rsid w:val="005B6A8B"/>
    <w:rsid w:val="005B6EAC"/>
    <w:rsid w:val="005C2608"/>
    <w:rsid w:val="005D02A9"/>
    <w:rsid w:val="005D28CC"/>
    <w:rsid w:val="005D7B9A"/>
    <w:rsid w:val="005E6E34"/>
    <w:rsid w:val="005F1679"/>
    <w:rsid w:val="005F291E"/>
    <w:rsid w:val="005F4622"/>
    <w:rsid w:val="005F5897"/>
    <w:rsid w:val="0060580E"/>
    <w:rsid w:val="0060669D"/>
    <w:rsid w:val="00612E04"/>
    <w:rsid w:val="006134CE"/>
    <w:rsid w:val="00632FA3"/>
    <w:rsid w:val="006346CB"/>
    <w:rsid w:val="006510F8"/>
    <w:rsid w:val="006527A9"/>
    <w:rsid w:val="00654E76"/>
    <w:rsid w:val="00655D54"/>
    <w:rsid w:val="0065672E"/>
    <w:rsid w:val="006632BF"/>
    <w:rsid w:val="00670BE9"/>
    <w:rsid w:val="00680532"/>
    <w:rsid w:val="006919E7"/>
    <w:rsid w:val="00695561"/>
    <w:rsid w:val="0069730D"/>
    <w:rsid w:val="006B092E"/>
    <w:rsid w:val="006C1945"/>
    <w:rsid w:val="006C204D"/>
    <w:rsid w:val="006C28A2"/>
    <w:rsid w:val="006C774A"/>
    <w:rsid w:val="006D6841"/>
    <w:rsid w:val="006D6E66"/>
    <w:rsid w:val="006E388E"/>
    <w:rsid w:val="006E70EE"/>
    <w:rsid w:val="00703819"/>
    <w:rsid w:val="00712F28"/>
    <w:rsid w:val="00715D4A"/>
    <w:rsid w:val="007243F8"/>
    <w:rsid w:val="00725B91"/>
    <w:rsid w:val="007335AA"/>
    <w:rsid w:val="00751C3F"/>
    <w:rsid w:val="0075667E"/>
    <w:rsid w:val="0075689B"/>
    <w:rsid w:val="00766958"/>
    <w:rsid w:val="007732EA"/>
    <w:rsid w:val="0078642C"/>
    <w:rsid w:val="007B157E"/>
    <w:rsid w:val="007B2C6A"/>
    <w:rsid w:val="007C067F"/>
    <w:rsid w:val="007C4256"/>
    <w:rsid w:val="007D0470"/>
    <w:rsid w:val="007E0F53"/>
    <w:rsid w:val="007E13DE"/>
    <w:rsid w:val="007E446C"/>
    <w:rsid w:val="007E49E9"/>
    <w:rsid w:val="0081100C"/>
    <w:rsid w:val="00816F02"/>
    <w:rsid w:val="00831DA1"/>
    <w:rsid w:val="0083208F"/>
    <w:rsid w:val="008469E6"/>
    <w:rsid w:val="00847832"/>
    <w:rsid w:val="00853FEC"/>
    <w:rsid w:val="008551A4"/>
    <w:rsid w:val="00883F7D"/>
    <w:rsid w:val="00890300"/>
    <w:rsid w:val="00895198"/>
    <w:rsid w:val="008A101B"/>
    <w:rsid w:val="008B4FDA"/>
    <w:rsid w:val="008B53BB"/>
    <w:rsid w:val="008B72F9"/>
    <w:rsid w:val="008C040B"/>
    <w:rsid w:val="008C19DA"/>
    <w:rsid w:val="008D21CE"/>
    <w:rsid w:val="008D7963"/>
    <w:rsid w:val="008E1024"/>
    <w:rsid w:val="008E19F2"/>
    <w:rsid w:val="008E2D5F"/>
    <w:rsid w:val="008F646C"/>
    <w:rsid w:val="00900D68"/>
    <w:rsid w:val="0090457E"/>
    <w:rsid w:val="00927E2D"/>
    <w:rsid w:val="00930D6C"/>
    <w:rsid w:val="00932198"/>
    <w:rsid w:val="0093651A"/>
    <w:rsid w:val="00951EA1"/>
    <w:rsid w:val="00954CB3"/>
    <w:rsid w:val="0097235C"/>
    <w:rsid w:val="0097790E"/>
    <w:rsid w:val="0098119A"/>
    <w:rsid w:val="00983611"/>
    <w:rsid w:val="0099600B"/>
    <w:rsid w:val="009A115F"/>
    <w:rsid w:val="009A443C"/>
    <w:rsid w:val="009A579E"/>
    <w:rsid w:val="009A5A63"/>
    <w:rsid w:val="009B631B"/>
    <w:rsid w:val="009B698B"/>
    <w:rsid w:val="009C2122"/>
    <w:rsid w:val="009C324C"/>
    <w:rsid w:val="009C5857"/>
    <w:rsid w:val="009D263A"/>
    <w:rsid w:val="009D6158"/>
    <w:rsid w:val="009D7DBE"/>
    <w:rsid w:val="009E34D0"/>
    <w:rsid w:val="009F5211"/>
    <w:rsid w:val="009F630C"/>
    <w:rsid w:val="009F6911"/>
    <w:rsid w:val="00A006C8"/>
    <w:rsid w:val="00A04391"/>
    <w:rsid w:val="00A049C6"/>
    <w:rsid w:val="00A04AB1"/>
    <w:rsid w:val="00A07D7D"/>
    <w:rsid w:val="00A07EE0"/>
    <w:rsid w:val="00A10148"/>
    <w:rsid w:val="00A131C9"/>
    <w:rsid w:val="00A13879"/>
    <w:rsid w:val="00A14EB7"/>
    <w:rsid w:val="00A217F5"/>
    <w:rsid w:val="00A23C57"/>
    <w:rsid w:val="00A30025"/>
    <w:rsid w:val="00A363D1"/>
    <w:rsid w:val="00A40326"/>
    <w:rsid w:val="00A41566"/>
    <w:rsid w:val="00A4522D"/>
    <w:rsid w:val="00A53751"/>
    <w:rsid w:val="00A572BF"/>
    <w:rsid w:val="00A61FD8"/>
    <w:rsid w:val="00A67808"/>
    <w:rsid w:val="00A806EC"/>
    <w:rsid w:val="00A81B7E"/>
    <w:rsid w:val="00A82914"/>
    <w:rsid w:val="00A832FF"/>
    <w:rsid w:val="00A84586"/>
    <w:rsid w:val="00A84672"/>
    <w:rsid w:val="00A957BF"/>
    <w:rsid w:val="00AB511D"/>
    <w:rsid w:val="00AC3CE0"/>
    <w:rsid w:val="00AD1440"/>
    <w:rsid w:val="00AE2A30"/>
    <w:rsid w:val="00AE2B4E"/>
    <w:rsid w:val="00AE3843"/>
    <w:rsid w:val="00AE757D"/>
    <w:rsid w:val="00AF773A"/>
    <w:rsid w:val="00B06E07"/>
    <w:rsid w:val="00B073B2"/>
    <w:rsid w:val="00B11DC3"/>
    <w:rsid w:val="00B1439D"/>
    <w:rsid w:val="00B23CCB"/>
    <w:rsid w:val="00B24352"/>
    <w:rsid w:val="00B35336"/>
    <w:rsid w:val="00B45135"/>
    <w:rsid w:val="00B46939"/>
    <w:rsid w:val="00B46C5D"/>
    <w:rsid w:val="00B51BDE"/>
    <w:rsid w:val="00B53B70"/>
    <w:rsid w:val="00B6100B"/>
    <w:rsid w:val="00B64829"/>
    <w:rsid w:val="00B64F39"/>
    <w:rsid w:val="00B82455"/>
    <w:rsid w:val="00B840DE"/>
    <w:rsid w:val="00B84792"/>
    <w:rsid w:val="00B9316C"/>
    <w:rsid w:val="00BA4270"/>
    <w:rsid w:val="00BB7FF6"/>
    <w:rsid w:val="00BC5CDB"/>
    <w:rsid w:val="00BD2A58"/>
    <w:rsid w:val="00BD2E7A"/>
    <w:rsid w:val="00BD3A08"/>
    <w:rsid w:val="00BE29E4"/>
    <w:rsid w:val="00BF1121"/>
    <w:rsid w:val="00BF7C1A"/>
    <w:rsid w:val="00C02E30"/>
    <w:rsid w:val="00C02F1B"/>
    <w:rsid w:val="00C12487"/>
    <w:rsid w:val="00C22267"/>
    <w:rsid w:val="00C2678A"/>
    <w:rsid w:val="00C275E1"/>
    <w:rsid w:val="00C316F9"/>
    <w:rsid w:val="00C50DB6"/>
    <w:rsid w:val="00C55A1D"/>
    <w:rsid w:val="00C57F60"/>
    <w:rsid w:val="00C64129"/>
    <w:rsid w:val="00C8348E"/>
    <w:rsid w:val="00C9085A"/>
    <w:rsid w:val="00C91533"/>
    <w:rsid w:val="00C9208B"/>
    <w:rsid w:val="00C95507"/>
    <w:rsid w:val="00CB5A1D"/>
    <w:rsid w:val="00CB719F"/>
    <w:rsid w:val="00CB780C"/>
    <w:rsid w:val="00CD00EF"/>
    <w:rsid w:val="00CD0308"/>
    <w:rsid w:val="00CD31C3"/>
    <w:rsid w:val="00CD79F3"/>
    <w:rsid w:val="00CE2FF6"/>
    <w:rsid w:val="00CE7B6C"/>
    <w:rsid w:val="00CF3E55"/>
    <w:rsid w:val="00D05A8D"/>
    <w:rsid w:val="00D102C0"/>
    <w:rsid w:val="00D11562"/>
    <w:rsid w:val="00D11B4F"/>
    <w:rsid w:val="00D13C2F"/>
    <w:rsid w:val="00D2391A"/>
    <w:rsid w:val="00D2646F"/>
    <w:rsid w:val="00D455A8"/>
    <w:rsid w:val="00D73F54"/>
    <w:rsid w:val="00D76097"/>
    <w:rsid w:val="00D82478"/>
    <w:rsid w:val="00D83053"/>
    <w:rsid w:val="00D84D86"/>
    <w:rsid w:val="00D949D6"/>
    <w:rsid w:val="00DA14DE"/>
    <w:rsid w:val="00DA4A3F"/>
    <w:rsid w:val="00DA6201"/>
    <w:rsid w:val="00DB2BC0"/>
    <w:rsid w:val="00DB305B"/>
    <w:rsid w:val="00DC41E0"/>
    <w:rsid w:val="00DC483F"/>
    <w:rsid w:val="00DC4C91"/>
    <w:rsid w:val="00DC5B7A"/>
    <w:rsid w:val="00DD1063"/>
    <w:rsid w:val="00DD19D2"/>
    <w:rsid w:val="00DD2641"/>
    <w:rsid w:val="00DF2150"/>
    <w:rsid w:val="00DF7625"/>
    <w:rsid w:val="00E10154"/>
    <w:rsid w:val="00E1497F"/>
    <w:rsid w:val="00E16512"/>
    <w:rsid w:val="00E2285B"/>
    <w:rsid w:val="00E303DB"/>
    <w:rsid w:val="00E367F3"/>
    <w:rsid w:val="00E43F14"/>
    <w:rsid w:val="00E44535"/>
    <w:rsid w:val="00E51C5B"/>
    <w:rsid w:val="00E532F4"/>
    <w:rsid w:val="00E57144"/>
    <w:rsid w:val="00E60C10"/>
    <w:rsid w:val="00E74189"/>
    <w:rsid w:val="00E77833"/>
    <w:rsid w:val="00E843E0"/>
    <w:rsid w:val="00EB0D17"/>
    <w:rsid w:val="00EC41FC"/>
    <w:rsid w:val="00EC4AB4"/>
    <w:rsid w:val="00ED0A93"/>
    <w:rsid w:val="00ED1DAA"/>
    <w:rsid w:val="00ED250A"/>
    <w:rsid w:val="00EE01D2"/>
    <w:rsid w:val="00EF32C7"/>
    <w:rsid w:val="00F03B61"/>
    <w:rsid w:val="00F16140"/>
    <w:rsid w:val="00F224DA"/>
    <w:rsid w:val="00F2722D"/>
    <w:rsid w:val="00F30693"/>
    <w:rsid w:val="00F30C6F"/>
    <w:rsid w:val="00F31B9F"/>
    <w:rsid w:val="00F36BCA"/>
    <w:rsid w:val="00F36F9B"/>
    <w:rsid w:val="00F411F3"/>
    <w:rsid w:val="00F42CDC"/>
    <w:rsid w:val="00F53A6A"/>
    <w:rsid w:val="00F553CF"/>
    <w:rsid w:val="00F613F0"/>
    <w:rsid w:val="00F712A9"/>
    <w:rsid w:val="00F80BCD"/>
    <w:rsid w:val="00F94E91"/>
    <w:rsid w:val="00FA552F"/>
    <w:rsid w:val="00FA5929"/>
    <w:rsid w:val="00FB2D9D"/>
    <w:rsid w:val="00FB3C5E"/>
    <w:rsid w:val="00FC2A35"/>
    <w:rsid w:val="00FD0379"/>
    <w:rsid w:val="00FD1698"/>
    <w:rsid w:val="00FD3D6E"/>
    <w:rsid w:val="00FE0576"/>
    <w:rsid w:val="00FE16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A5A5A"/>
  <w14:defaultImageDpi w14:val="32767"/>
  <w15:chartTrackingRefBased/>
  <w15:docId w15:val="{C5CC31FB-17CE-494D-A0A4-7F197DCF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54"/>
  </w:style>
  <w:style w:type="paragraph" w:styleId="Heading1">
    <w:name w:val="heading 1"/>
    <w:basedOn w:val="Normal"/>
    <w:next w:val="Normal"/>
    <w:link w:val="Heading1Char"/>
    <w:uiPriority w:val="9"/>
    <w:qFormat/>
    <w:rsid w:val="005B6EAC"/>
    <w:pPr>
      <w:keepNext/>
      <w:keepLines/>
      <w:spacing w:after="240"/>
      <w:outlineLvl w:val="0"/>
    </w:pPr>
    <w:rPr>
      <w:rFonts w:ascii="Arial" w:eastAsiaTheme="majorEastAsia" w:hAnsi="Arial" w:cstheme="majorBidi"/>
      <w:b/>
      <w:sz w:val="40"/>
      <w:szCs w:val="32"/>
    </w:rPr>
  </w:style>
  <w:style w:type="paragraph" w:styleId="Heading2">
    <w:name w:val="heading 2"/>
    <w:basedOn w:val="Normal"/>
    <w:next w:val="Normal"/>
    <w:link w:val="Heading2Char"/>
    <w:uiPriority w:val="9"/>
    <w:unhideWhenUsed/>
    <w:qFormat/>
    <w:rsid w:val="005B6EAC"/>
    <w:pPr>
      <w:keepNext/>
      <w:keepLines/>
      <w:spacing w:after="240" w:line="264" w:lineRule="auto"/>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B23C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47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8D3"/>
    <w:pPr>
      <w:tabs>
        <w:tab w:val="center" w:pos="4513"/>
        <w:tab w:val="right" w:pos="9026"/>
      </w:tabs>
    </w:pPr>
  </w:style>
  <w:style w:type="character" w:customStyle="1" w:styleId="HeaderChar">
    <w:name w:val="Header Char"/>
    <w:basedOn w:val="DefaultParagraphFont"/>
    <w:link w:val="Header"/>
    <w:uiPriority w:val="99"/>
    <w:rsid w:val="000368D3"/>
  </w:style>
  <w:style w:type="paragraph" w:styleId="Footer">
    <w:name w:val="footer"/>
    <w:basedOn w:val="Normal"/>
    <w:link w:val="FooterChar"/>
    <w:uiPriority w:val="99"/>
    <w:unhideWhenUsed/>
    <w:rsid w:val="000368D3"/>
    <w:pPr>
      <w:tabs>
        <w:tab w:val="center" w:pos="4513"/>
        <w:tab w:val="right" w:pos="9026"/>
      </w:tabs>
    </w:pPr>
  </w:style>
  <w:style w:type="character" w:customStyle="1" w:styleId="FooterChar">
    <w:name w:val="Footer Char"/>
    <w:basedOn w:val="DefaultParagraphFont"/>
    <w:link w:val="Footer"/>
    <w:uiPriority w:val="99"/>
    <w:rsid w:val="000368D3"/>
  </w:style>
  <w:style w:type="paragraph" w:styleId="Date">
    <w:name w:val="Date"/>
    <w:basedOn w:val="Normal"/>
    <w:next w:val="Normal"/>
    <w:link w:val="DateChar"/>
    <w:uiPriority w:val="99"/>
    <w:semiHidden/>
    <w:unhideWhenUsed/>
    <w:rsid w:val="00E44535"/>
  </w:style>
  <w:style w:type="character" w:customStyle="1" w:styleId="DateChar">
    <w:name w:val="Date Char"/>
    <w:basedOn w:val="DefaultParagraphFont"/>
    <w:link w:val="Date"/>
    <w:uiPriority w:val="99"/>
    <w:semiHidden/>
    <w:rsid w:val="00E44535"/>
  </w:style>
  <w:style w:type="character" w:styleId="PageNumber">
    <w:name w:val="page number"/>
    <w:basedOn w:val="DefaultParagraphFont"/>
    <w:uiPriority w:val="99"/>
    <w:semiHidden/>
    <w:unhideWhenUsed/>
    <w:rsid w:val="00112330"/>
  </w:style>
  <w:style w:type="paragraph" w:styleId="Revision">
    <w:name w:val="Revision"/>
    <w:hidden/>
    <w:uiPriority w:val="99"/>
    <w:semiHidden/>
    <w:rsid w:val="00B23CCB"/>
  </w:style>
  <w:style w:type="character" w:customStyle="1" w:styleId="Heading2Char">
    <w:name w:val="Heading 2 Char"/>
    <w:basedOn w:val="DefaultParagraphFont"/>
    <w:link w:val="Heading2"/>
    <w:uiPriority w:val="9"/>
    <w:rsid w:val="005B6EAC"/>
    <w:rPr>
      <w:rFonts w:ascii="Arial" w:eastAsiaTheme="majorEastAsia" w:hAnsi="Arial" w:cstheme="majorBidi"/>
      <w:b/>
      <w:szCs w:val="26"/>
    </w:rPr>
  </w:style>
  <w:style w:type="character" w:customStyle="1" w:styleId="Heading3Char">
    <w:name w:val="Heading 3 Char"/>
    <w:basedOn w:val="DefaultParagraphFont"/>
    <w:link w:val="Heading3"/>
    <w:uiPriority w:val="9"/>
    <w:rsid w:val="00B23CCB"/>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5B6EAC"/>
    <w:rPr>
      <w:rFonts w:ascii="Arial" w:eastAsiaTheme="majorEastAsia" w:hAnsi="Arial" w:cstheme="majorBidi"/>
      <w:b/>
      <w:sz w:val="40"/>
      <w:szCs w:val="32"/>
    </w:rPr>
  </w:style>
  <w:style w:type="paragraph" w:styleId="BalloonText">
    <w:name w:val="Balloon Text"/>
    <w:basedOn w:val="Normal"/>
    <w:link w:val="BalloonTextChar"/>
    <w:uiPriority w:val="99"/>
    <w:semiHidden/>
    <w:unhideWhenUsed/>
    <w:rsid w:val="00155B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54"/>
    <w:rPr>
      <w:rFonts w:ascii="Segoe UI" w:hAnsi="Segoe UI" w:cs="Segoe UI"/>
      <w:sz w:val="18"/>
      <w:szCs w:val="18"/>
    </w:rPr>
  </w:style>
  <w:style w:type="paragraph" w:customStyle="1" w:styleId="Default">
    <w:name w:val="Default"/>
    <w:rsid w:val="00930D6C"/>
    <w:pPr>
      <w:autoSpaceDE w:val="0"/>
      <w:autoSpaceDN w:val="0"/>
      <w:adjustRightInd w:val="0"/>
    </w:pPr>
    <w:rPr>
      <w:rFonts w:ascii="Times New Roman" w:hAnsi="Times New Roman" w:cs="Times New Roman"/>
      <w:color w:val="000000"/>
    </w:rPr>
  </w:style>
  <w:style w:type="character" w:styleId="Hyperlink">
    <w:name w:val="Hyperlink"/>
    <w:rsid w:val="006C204D"/>
    <w:rPr>
      <w:u w:val="single"/>
    </w:rPr>
  </w:style>
  <w:style w:type="paragraph" w:styleId="BodyText">
    <w:name w:val="Body Text"/>
    <w:link w:val="BodyTextChar"/>
    <w:rsid w:val="006C204D"/>
    <w:pPr>
      <w:pBdr>
        <w:top w:val="nil"/>
        <w:left w:val="nil"/>
        <w:bottom w:val="nil"/>
        <w:right w:val="nil"/>
        <w:between w:val="nil"/>
        <w:bar w:val="nil"/>
      </w:pBdr>
      <w:spacing w:after="240"/>
      <w:jc w:val="both"/>
    </w:pPr>
    <w:rPr>
      <w:rFonts w:ascii="Times New Roman" w:eastAsia="Arial Unicode MS" w:hAnsi="Times New Roman" w:cs="Arial Unicode MS"/>
      <w:color w:val="000000"/>
      <w:u w:color="000000"/>
      <w:bdr w:val="nil"/>
      <w:lang w:val="en-US" w:eastAsia="de-CH"/>
    </w:rPr>
  </w:style>
  <w:style w:type="character" w:customStyle="1" w:styleId="BodyTextChar">
    <w:name w:val="Body Text Char"/>
    <w:basedOn w:val="DefaultParagraphFont"/>
    <w:link w:val="BodyText"/>
    <w:rsid w:val="006C204D"/>
    <w:rPr>
      <w:rFonts w:ascii="Times New Roman" w:eastAsia="Arial Unicode MS" w:hAnsi="Times New Roman" w:cs="Arial Unicode MS"/>
      <w:color w:val="000000"/>
      <w:u w:color="000000"/>
      <w:bdr w:val="nil"/>
      <w:lang w:val="en-US" w:eastAsia="de-CH"/>
    </w:rPr>
  </w:style>
  <w:style w:type="paragraph" w:customStyle="1" w:styleId="BlockTextHalfInch">
    <w:name w:val="Block Text Half Inch"/>
    <w:rsid w:val="006C204D"/>
    <w:pPr>
      <w:pBdr>
        <w:top w:val="nil"/>
        <w:left w:val="nil"/>
        <w:bottom w:val="nil"/>
        <w:right w:val="nil"/>
        <w:between w:val="nil"/>
        <w:bar w:val="nil"/>
      </w:pBdr>
      <w:spacing w:after="240"/>
      <w:ind w:left="720" w:right="720"/>
      <w:jc w:val="both"/>
    </w:pPr>
    <w:rPr>
      <w:rFonts w:ascii="Times New Roman" w:eastAsia="Arial Unicode MS" w:hAnsi="Times New Roman" w:cs="Arial Unicode MS"/>
      <w:color w:val="000000"/>
      <w:u w:color="000000"/>
      <w:bdr w:val="nil"/>
      <w:lang w:val="en-US" w:eastAsia="de-CH"/>
    </w:rPr>
  </w:style>
  <w:style w:type="character" w:customStyle="1" w:styleId="Hyperlink0">
    <w:name w:val="Hyperlink.0"/>
    <w:basedOn w:val="Hyperlink"/>
    <w:rsid w:val="006C204D"/>
    <w:rPr>
      <w:color w:val="0000FF"/>
      <w:u w:val="single" w:color="0000FF"/>
    </w:rPr>
  </w:style>
  <w:style w:type="character" w:customStyle="1" w:styleId="UnresolvedMention1">
    <w:name w:val="Unresolved Mention1"/>
    <w:basedOn w:val="DefaultParagraphFont"/>
    <w:uiPriority w:val="99"/>
    <w:rsid w:val="00DD19D2"/>
    <w:rPr>
      <w:color w:val="605E5C"/>
      <w:shd w:val="clear" w:color="auto" w:fill="E1DFDD"/>
    </w:rPr>
  </w:style>
  <w:style w:type="character" w:styleId="FollowedHyperlink">
    <w:name w:val="FollowedHyperlink"/>
    <w:basedOn w:val="DefaultParagraphFont"/>
    <w:uiPriority w:val="99"/>
    <w:semiHidden/>
    <w:unhideWhenUsed/>
    <w:rsid w:val="00DD19D2"/>
    <w:rPr>
      <w:color w:val="954F72" w:themeColor="followedHyperlink"/>
      <w:u w:val="single"/>
    </w:rPr>
  </w:style>
  <w:style w:type="paragraph" w:styleId="NormalWeb">
    <w:name w:val="Normal (Web)"/>
    <w:basedOn w:val="Normal"/>
    <w:uiPriority w:val="99"/>
    <w:semiHidden/>
    <w:unhideWhenUsed/>
    <w:rsid w:val="006C774A"/>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423B00"/>
    <w:rPr>
      <w:color w:val="605E5C"/>
      <w:shd w:val="clear" w:color="auto" w:fill="E1DFDD"/>
    </w:rPr>
  </w:style>
  <w:style w:type="character" w:styleId="CommentReference">
    <w:name w:val="annotation reference"/>
    <w:basedOn w:val="DefaultParagraphFont"/>
    <w:uiPriority w:val="99"/>
    <w:semiHidden/>
    <w:unhideWhenUsed/>
    <w:rsid w:val="00423B00"/>
    <w:rPr>
      <w:sz w:val="16"/>
      <w:szCs w:val="16"/>
    </w:rPr>
  </w:style>
  <w:style w:type="paragraph" w:styleId="CommentText">
    <w:name w:val="annotation text"/>
    <w:basedOn w:val="Normal"/>
    <w:link w:val="CommentTextChar"/>
    <w:uiPriority w:val="99"/>
    <w:unhideWhenUsed/>
    <w:rsid w:val="00423B00"/>
    <w:rPr>
      <w:sz w:val="20"/>
      <w:szCs w:val="20"/>
    </w:rPr>
  </w:style>
  <w:style w:type="character" w:customStyle="1" w:styleId="CommentTextChar">
    <w:name w:val="Comment Text Char"/>
    <w:basedOn w:val="DefaultParagraphFont"/>
    <w:link w:val="CommentText"/>
    <w:uiPriority w:val="99"/>
    <w:rsid w:val="00423B00"/>
    <w:rPr>
      <w:sz w:val="20"/>
      <w:szCs w:val="20"/>
    </w:rPr>
  </w:style>
  <w:style w:type="paragraph" w:styleId="CommentSubject">
    <w:name w:val="annotation subject"/>
    <w:basedOn w:val="CommentText"/>
    <w:next w:val="CommentText"/>
    <w:link w:val="CommentSubjectChar"/>
    <w:uiPriority w:val="99"/>
    <w:semiHidden/>
    <w:unhideWhenUsed/>
    <w:rsid w:val="00423B00"/>
    <w:rPr>
      <w:b/>
      <w:bCs/>
    </w:rPr>
  </w:style>
  <w:style w:type="character" w:customStyle="1" w:styleId="CommentSubjectChar">
    <w:name w:val="Comment Subject Char"/>
    <w:basedOn w:val="CommentTextChar"/>
    <w:link w:val="CommentSubject"/>
    <w:uiPriority w:val="99"/>
    <w:semiHidden/>
    <w:rsid w:val="00423B00"/>
    <w:rPr>
      <w:b/>
      <w:bCs/>
      <w:sz w:val="20"/>
      <w:szCs w:val="20"/>
    </w:rPr>
  </w:style>
  <w:style w:type="paragraph" w:styleId="ListParagraph">
    <w:name w:val="List Paragraph"/>
    <w:basedOn w:val="Normal"/>
    <w:uiPriority w:val="34"/>
    <w:qFormat/>
    <w:rsid w:val="001717B2"/>
    <w:pPr>
      <w:ind w:left="720"/>
      <w:contextualSpacing/>
    </w:pPr>
    <w:rPr>
      <w:rFonts w:ascii="Arial" w:eastAsia="Times New Roman" w:hAnsi="Arial" w:cs="Times New Roman"/>
      <w:sz w:val="22"/>
      <w:szCs w:val="22"/>
      <w:lang w:val="de-DE" w:eastAsia="en-US"/>
    </w:rPr>
  </w:style>
  <w:style w:type="character" w:styleId="FootnoteReference">
    <w:name w:val="footnote reference"/>
    <w:basedOn w:val="DefaultParagraphFont"/>
    <w:uiPriority w:val="99"/>
    <w:semiHidden/>
    <w:unhideWhenUsed/>
    <w:rsid w:val="005E6E34"/>
    <w:rPr>
      <w:vertAlign w:val="superscript"/>
    </w:rPr>
  </w:style>
  <w:style w:type="paragraph" w:styleId="FootnoteText">
    <w:name w:val="footnote text"/>
    <w:basedOn w:val="Normal"/>
    <w:link w:val="FootnoteTextChar"/>
    <w:uiPriority w:val="99"/>
    <w:semiHidden/>
    <w:unhideWhenUsed/>
    <w:rsid w:val="001545A2"/>
    <w:rPr>
      <w:sz w:val="20"/>
      <w:szCs w:val="20"/>
    </w:rPr>
  </w:style>
  <w:style w:type="character" w:customStyle="1" w:styleId="FootnoteTextChar">
    <w:name w:val="Footnote Text Char"/>
    <w:basedOn w:val="DefaultParagraphFont"/>
    <w:link w:val="FootnoteText"/>
    <w:uiPriority w:val="99"/>
    <w:semiHidden/>
    <w:rsid w:val="001545A2"/>
    <w:rPr>
      <w:sz w:val="20"/>
      <w:szCs w:val="20"/>
    </w:rPr>
  </w:style>
  <w:style w:type="table" w:styleId="TableGrid">
    <w:name w:val="Table Grid"/>
    <w:basedOn w:val="TableNormal"/>
    <w:uiPriority w:val="39"/>
    <w:rsid w:val="000A6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4783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97929">
      <w:bodyDiv w:val="1"/>
      <w:marLeft w:val="0"/>
      <w:marRight w:val="0"/>
      <w:marTop w:val="0"/>
      <w:marBottom w:val="0"/>
      <w:divBdr>
        <w:top w:val="none" w:sz="0" w:space="0" w:color="auto"/>
        <w:left w:val="none" w:sz="0" w:space="0" w:color="auto"/>
        <w:bottom w:val="none" w:sz="0" w:space="0" w:color="auto"/>
        <w:right w:val="none" w:sz="0" w:space="0" w:color="auto"/>
      </w:divBdr>
    </w:div>
    <w:div w:id="1135026985">
      <w:bodyDiv w:val="1"/>
      <w:marLeft w:val="0"/>
      <w:marRight w:val="0"/>
      <w:marTop w:val="0"/>
      <w:marBottom w:val="0"/>
      <w:divBdr>
        <w:top w:val="none" w:sz="0" w:space="0" w:color="auto"/>
        <w:left w:val="none" w:sz="0" w:space="0" w:color="auto"/>
        <w:bottom w:val="none" w:sz="0" w:space="0" w:color="auto"/>
        <w:right w:val="none" w:sz="0" w:space="0" w:color="auto"/>
      </w:divBdr>
    </w:div>
    <w:div w:id="1309164517">
      <w:bodyDiv w:val="1"/>
      <w:marLeft w:val="0"/>
      <w:marRight w:val="0"/>
      <w:marTop w:val="0"/>
      <w:marBottom w:val="0"/>
      <w:divBdr>
        <w:top w:val="none" w:sz="0" w:space="0" w:color="auto"/>
        <w:left w:val="none" w:sz="0" w:space="0" w:color="auto"/>
        <w:bottom w:val="none" w:sz="0" w:space="0" w:color="auto"/>
        <w:right w:val="none" w:sz="0" w:space="0" w:color="auto"/>
      </w:divBdr>
    </w:div>
    <w:div w:id="1753307684">
      <w:bodyDiv w:val="1"/>
      <w:marLeft w:val="0"/>
      <w:marRight w:val="0"/>
      <w:marTop w:val="0"/>
      <w:marBottom w:val="0"/>
      <w:divBdr>
        <w:top w:val="none" w:sz="0" w:space="0" w:color="auto"/>
        <w:left w:val="none" w:sz="0" w:space="0" w:color="auto"/>
        <w:bottom w:val="none" w:sz="0" w:space="0" w:color="auto"/>
        <w:right w:val="none" w:sz="0" w:space="0" w:color="auto"/>
      </w:divBdr>
    </w:div>
    <w:div w:id="1891724567">
      <w:bodyDiv w:val="1"/>
      <w:marLeft w:val="0"/>
      <w:marRight w:val="0"/>
      <w:marTop w:val="0"/>
      <w:marBottom w:val="0"/>
      <w:divBdr>
        <w:top w:val="none" w:sz="0" w:space="0" w:color="auto"/>
        <w:left w:val="none" w:sz="0" w:space="0" w:color="auto"/>
        <w:bottom w:val="none" w:sz="0" w:space="0" w:color="auto"/>
        <w:right w:val="none" w:sz="0" w:space="0" w:color="auto"/>
      </w:divBdr>
    </w:div>
    <w:div w:id="200369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el\Desktop\ISU_A4%20Letterhead_Continuation_Numbered_A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6397ac-f243-4712-90e4-7adbb5efdbbc">
      <Terms xmlns="http://schemas.microsoft.com/office/infopath/2007/PartnerControls"/>
    </lcf76f155ced4ddcb4097134ff3c332f>
    <TaxCatchAll xmlns="b667ddd1-6fe7-427b-9d38-fdaeb18e781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ABF4D506F1284BBBD58BC85D5AC840" ma:contentTypeVersion="12" ma:contentTypeDescription="Create a new document." ma:contentTypeScope="" ma:versionID="b6fdb4ccd8fce6593d862a63f296d71c">
  <xsd:schema xmlns:xsd="http://www.w3.org/2001/XMLSchema" xmlns:xs="http://www.w3.org/2001/XMLSchema" xmlns:p="http://schemas.microsoft.com/office/2006/metadata/properties" xmlns:ns2="496397ac-f243-4712-90e4-7adbb5efdbbc" xmlns:ns3="b667ddd1-6fe7-427b-9d38-fdaeb18e7812" targetNamespace="http://schemas.microsoft.com/office/2006/metadata/properties" ma:root="true" ma:fieldsID="cad57c41ac2489f5b273e658b6963791" ns2:_="" ns3:_="">
    <xsd:import namespace="496397ac-f243-4712-90e4-7adbb5efdbbc"/>
    <xsd:import namespace="b667ddd1-6fe7-427b-9d38-fdaeb18e78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397ac-f243-4712-90e4-7adbb5efdb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d29e7c-6552-4e85-aeb7-6354ac6b9d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7ddd1-6fe7-427b-9d38-fdaeb18e781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aeab2e7-b8de-4b4a-ae9b-2065ecec71bf}" ma:internalName="TaxCatchAll" ma:showField="CatchAllData" ma:web="b667ddd1-6fe7-427b-9d38-fdaeb18e78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217944-E8EC-4D4A-9FC8-9DFB8070BF73}">
  <ds:schemaRefs>
    <ds:schemaRef ds:uri="http://schemas.microsoft.com/office/2006/metadata/properties"/>
    <ds:schemaRef ds:uri="http://schemas.microsoft.com/office/infopath/2007/PartnerControls"/>
    <ds:schemaRef ds:uri="496397ac-f243-4712-90e4-7adbb5efdbbc"/>
    <ds:schemaRef ds:uri="b667ddd1-6fe7-427b-9d38-fdaeb18e7812"/>
  </ds:schemaRefs>
</ds:datastoreItem>
</file>

<file path=customXml/itemProps2.xml><?xml version="1.0" encoding="utf-8"?>
<ds:datastoreItem xmlns:ds="http://schemas.openxmlformats.org/officeDocument/2006/customXml" ds:itemID="{EA2BA9ED-E4A5-45A1-8A9E-A9A1EAC8E503}">
  <ds:schemaRefs>
    <ds:schemaRef ds:uri="http://schemas.microsoft.com/sharepoint/v3/contenttype/forms"/>
  </ds:schemaRefs>
</ds:datastoreItem>
</file>

<file path=customXml/itemProps3.xml><?xml version="1.0" encoding="utf-8"?>
<ds:datastoreItem xmlns:ds="http://schemas.openxmlformats.org/officeDocument/2006/customXml" ds:itemID="{2F6D9CF5-623D-478B-ACD7-6C5962561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397ac-f243-4712-90e4-7adbb5efdbbc"/>
    <ds:schemaRef ds:uri="b667ddd1-6fe7-427b-9d38-fdaeb18e7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17406A-C5F4-42EB-9633-EA12E529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ISU_A4 Letterhead_Continuation_Numbered_AW</Template>
  <TotalTime>0</TotalTime>
  <Pages>5</Pages>
  <Words>1832</Words>
  <Characters>10337</Characters>
  <Application>Microsoft Office Word</Application>
  <DocSecurity>0</DocSecurity>
  <Lines>272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cristel</dc:creator>
  <cp:keywords/>
  <dc:description/>
  <cp:lastModifiedBy>Cristina Ibarra</cp:lastModifiedBy>
  <cp:revision>3</cp:revision>
  <cp:lastPrinted>2018-07-13T07:35:00Z</cp:lastPrinted>
  <dcterms:created xsi:type="dcterms:W3CDTF">2024-11-14T17:02:00Z</dcterms:created>
  <dcterms:modified xsi:type="dcterms:W3CDTF">2024-11-15T10:51:00Z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4668165e784a65d8ad1ad9dee9a84565599be39573897d52d8e05cd2409c125c</vt:lpwstr>
  </property>
  <property fmtid="{D5CDD505-2E9C-101B-9397-08002B2CF9AE}" pid="3" name="ContentTypeId">
    <vt:lpwstr>0x01010073ABF4D506F1284BBBD58BC85D5AC840</vt:lpwstr>
  </property>
</Properties>
</file>